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9D5343" w14:textId="6F3E2395" w:rsidR="001E3828" w:rsidRPr="002064E9" w:rsidRDefault="00301606" w:rsidP="008A1651">
      <w:bookmarkStart w:id="0" w:name="_GoBack"/>
      <w:bookmarkEnd w:id="0"/>
      <w:r w:rsidRPr="00301606">
        <w:rPr>
          <w:b/>
        </w:rPr>
        <w:t>Hinweis:</w:t>
      </w:r>
      <w:r>
        <w:t xml:space="preserve"> Diese Vorlage dient</w:t>
      </w:r>
      <w:r w:rsidR="001E3828" w:rsidRPr="001E3828">
        <w:t xml:space="preserve"> als Orientierung, welche Maßnahmen</w:t>
      </w:r>
      <w:r w:rsidR="00A831BC">
        <w:t xml:space="preserve"> bei Infektionsgefährdung durch SAR</w:t>
      </w:r>
      <w:r w:rsidR="00E514B1">
        <w:t>S</w:t>
      </w:r>
      <w:r w:rsidR="00A831BC">
        <w:t>-CoV-2</w:t>
      </w:r>
      <w:r w:rsidR="001E3828" w:rsidRPr="001E3828">
        <w:t xml:space="preserve"> </w:t>
      </w:r>
      <w:r w:rsidR="007E105C">
        <w:t>in der Kinderbetreuung</w:t>
      </w:r>
      <w:r w:rsidR="00E514B1">
        <w:t xml:space="preserve"> zusätzlich</w:t>
      </w:r>
      <w:r>
        <w:t xml:space="preserve"> </w:t>
      </w:r>
      <w:r w:rsidR="001E3828" w:rsidRPr="001E3828">
        <w:t>umzusetzen sind</w:t>
      </w:r>
      <w:r>
        <w:t xml:space="preserve"> </w:t>
      </w:r>
      <w:r w:rsidRPr="0065541A">
        <w:t>– zum Beispiel weitere Hygienemaßnahmen</w:t>
      </w:r>
      <w:r w:rsidR="001E3828" w:rsidRPr="0065541A">
        <w:t>.</w:t>
      </w:r>
      <w:r w:rsidRPr="0065541A">
        <w:t xml:space="preserve"> </w:t>
      </w:r>
      <w:r w:rsidR="00A55717">
        <w:t>Sie müssen die</w:t>
      </w:r>
      <w:r w:rsidR="00A55717" w:rsidRPr="0065541A">
        <w:t xml:space="preserve"> </w:t>
      </w:r>
      <w:r w:rsidR="001E3828" w:rsidRPr="0065541A">
        <w:t>Gefährdungsbeurteilung a</w:t>
      </w:r>
      <w:r w:rsidR="00A55717">
        <w:t>n</w:t>
      </w:r>
      <w:r w:rsidR="001E3828" w:rsidRPr="0065541A">
        <w:t xml:space="preserve"> </w:t>
      </w:r>
      <w:r w:rsidR="001E3828" w:rsidRPr="002064E9">
        <w:t xml:space="preserve">die </w:t>
      </w:r>
      <w:r>
        <w:t>jeweiligen</w:t>
      </w:r>
      <w:r w:rsidR="001E3828" w:rsidRPr="002064E9">
        <w:t xml:space="preserve"> Gegebenheiten </w:t>
      </w:r>
      <w:r w:rsidR="005032F0">
        <w:t>in Ihrer Einrichtung</w:t>
      </w:r>
      <w:r w:rsidR="001E3828" w:rsidRPr="002064E9">
        <w:t xml:space="preserve"> anpassen</w:t>
      </w:r>
      <w:r w:rsidR="0083185C" w:rsidRPr="002064E9">
        <w:t>.</w:t>
      </w:r>
      <w:bookmarkStart w:id="1" w:name="_Hlk40119616"/>
      <w:r w:rsidR="005032F0">
        <w:t xml:space="preserve"> Ergänzen Sie tagesaktuellen behördlichen Vorgaben und die aktuellen Empfehlungen des Robert-Koch-Institu</w:t>
      </w:r>
      <w:r w:rsidR="007E105C">
        <w:t xml:space="preserve">ts. </w:t>
      </w:r>
      <w:bookmarkEnd w:id="1"/>
      <w:r w:rsidR="00A55717">
        <w:t>Überprüfen Sie auch die bisherigen</w:t>
      </w:r>
      <w:r w:rsidR="001E3828" w:rsidRPr="002064E9">
        <w:t xml:space="preserve"> Maßnahmen zur Basishygiene und zum Hautschutz</w:t>
      </w:r>
      <w:r w:rsidR="00A55717">
        <w:t xml:space="preserve"> und passen Sie sie bei Bedarf an.</w:t>
      </w:r>
    </w:p>
    <w:tbl>
      <w:tblPr>
        <w:tblpPr w:leftFromText="141" w:rightFromText="141" w:vertAnchor="text" w:tblpX="89" w:tblpY="1"/>
        <w:tblOverlap w:val="never"/>
        <w:tblW w:w="15729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2456"/>
        <w:gridCol w:w="1141"/>
        <w:gridCol w:w="2538"/>
        <w:gridCol w:w="4833"/>
        <w:gridCol w:w="1278"/>
        <w:gridCol w:w="1273"/>
        <w:gridCol w:w="1118"/>
        <w:gridCol w:w="1092"/>
      </w:tblGrid>
      <w:tr w:rsidR="002064E9" w:rsidRPr="002064E9" w14:paraId="14BEA1BA" w14:textId="77777777" w:rsidTr="00A427D2">
        <w:trPr>
          <w:cantSplit/>
          <w:trHeight w:val="284"/>
          <w:tblHeader/>
        </w:trPr>
        <w:tc>
          <w:tcPr>
            <w:tcW w:w="15729" w:type="dxa"/>
            <w:gridSpan w:val="8"/>
            <w:tcBorders>
              <w:top w:val="nil"/>
              <w:left w:val="nil"/>
              <w:right w:val="nil"/>
            </w:tcBorders>
            <w:shd w:val="clear" w:color="auto" w:fill="auto"/>
          </w:tcPr>
          <w:p w14:paraId="4A901691" w14:textId="77777777" w:rsidR="00B34E06" w:rsidRPr="002064E9" w:rsidRDefault="00A20716" w:rsidP="00A427D2">
            <w:r w:rsidRPr="002064E9">
              <w:t>Datum:</w:t>
            </w:r>
            <w:r w:rsidR="00A84D58" w:rsidRPr="002064E9">
              <w:t xml:space="preserve"> </w:t>
            </w:r>
          </w:p>
        </w:tc>
      </w:tr>
      <w:tr w:rsidR="002064E9" w:rsidRPr="002064E9" w14:paraId="4839ED7F" w14:textId="77777777" w:rsidTr="00A427D2">
        <w:trPr>
          <w:cantSplit/>
          <w:trHeight w:val="284"/>
          <w:tblHeader/>
        </w:trPr>
        <w:tc>
          <w:tcPr>
            <w:tcW w:w="2456" w:type="dxa"/>
            <w:shd w:val="clear" w:color="auto" w:fill="auto"/>
          </w:tcPr>
          <w:p w14:paraId="704F295F" w14:textId="77777777" w:rsidR="00315FD9" w:rsidRPr="00A427D2" w:rsidRDefault="00315FD9" w:rsidP="00A427D2">
            <w:pPr>
              <w:pStyle w:val="berschrift1"/>
            </w:pPr>
            <w:r w:rsidRPr="00A427D2">
              <w:t xml:space="preserve">Arbeitsbereich: </w:t>
            </w:r>
          </w:p>
          <w:p w14:paraId="27F30252" w14:textId="77777777" w:rsidR="00315FD9" w:rsidRPr="002064E9" w:rsidRDefault="00315FD9" w:rsidP="00A427D2"/>
        </w:tc>
        <w:tc>
          <w:tcPr>
            <w:tcW w:w="3679" w:type="dxa"/>
            <w:gridSpan w:val="2"/>
            <w:shd w:val="clear" w:color="auto" w:fill="auto"/>
          </w:tcPr>
          <w:p w14:paraId="30ACD157" w14:textId="77777777" w:rsidR="00315FD9" w:rsidRPr="00A427D2" w:rsidRDefault="00315FD9" w:rsidP="0003057E">
            <w:pPr>
              <w:pStyle w:val="Zwischenberschrift"/>
              <w:framePr w:hSpace="0" w:wrap="auto" w:vAnchor="margin" w:xAlign="left" w:yAlign="inline"/>
              <w:suppressOverlap w:val="0"/>
            </w:pPr>
            <w:r w:rsidRPr="00A427D2">
              <w:t>Einzeltätigkeit:</w:t>
            </w:r>
          </w:p>
          <w:p w14:paraId="70E7D05E" w14:textId="77777777" w:rsidR="00315FD9" w:rsidRPr="002064E9" w:rsidRDefault="00315FD9" w:rsidP="00A427D2"/>
        </w:tc>
        <w:tc>
          <w:tcPr>
            <w:tcW w:w="9594" w:type="dxa"/>
            <w:gridSpan w:val="5"/>
            <w:shd w:val="clear" w:color="auto" w:fill="auto"/>
          </w:tcPr>
          <w:p w14:paraId="08319738" w14:textId="77777777" w:rsidR="00315FD9" w:rsidRPr="00A427D2" w:rsidRDefault="00315FD9" w:rsidP="00A427D2">
            <w:pPr>
              <w:pStyle w:val="berschrift1"/>
            </w:pPr>
            <w:r w:rsidRPr="00A427D2">
              <w:t>Beschäftigte:</w:t>
            </w:r>
          </w:p>
          <w:p w14:paraId="7182F690" w14:textId="77777777" w:rsidR="00315FD9" w:rsidRPr="00DE4191" w:rsidRDefault="00315FD9" w:rsidP="00A427D2"/>
        </w:tc>
      </w:tr>
      <w:tr w:rsidR="00315FD9" w:rsidRPr="00E9762D" w14:paraId="3B8BB716" w14:textId="77777777" w:rsidTr="006D7C27">
        <w:trPr>
          <w:trHeight w:val="284"/>
          <w:tblHeader/>
        </w:trPr>
        <w:tc>
          <w:tcPr>
            <w:tcW w:w="2456" w:type="dxa"/>
            <w:vMerge w:val="restart"/>
            <w:shd w:val="clear" w:color="auto" w:fill="CCCCCC"/>
          </w:tcPr>
          <w:p w14:paraId="7158EC4A" w14:textId="77777777" w:rsidR="00315FD9" w:rsidRPr="00A427D2" w:rsidRDefault="00315FD9" w:rsidP="0003057E">
            <w:pPr>
              <w:pStyle w:val="Zwischenberschrift"/>
              <w:framePr w:hSpace="0" w:wrap="auto" w:vAnchor="margin" w:xAlign="left" w:yAlign="inline"/>
              <w:suppressOverlap w:val="0"/>
            </w:pPr>
            <w:r w:rsidRPr="00A427D2">
              <w:t>Gefährdungen ermitteln</w:t>
            </w:r>
          </w:p>
        </w:tc>
        <w:tc>
          <w:tcPr>
            <w:tcW w:w="3679" w:type="dxa"/>
            <w:gridSpan w:val="2"/>
            <w:shd w:val="clear" w:color="auto" w:fill="CCCCCC"/>
          </w:tcPr>
          <w:p w14:paraId="7B6DB3D6" w14:textId="77777777" w:rsidR="00315FD9" w:rsidRPr="00A427D2" w:rsidRDefault="00315FD9" w:rsidP="0003057E">
            <w:pPr>
              <w:pStyle w:val="Zwischenberschrift"/>
              <w:framePr w:hSpace="0" w:wrap="auto" w:vAnchor="margin" w:xAlign="left" w:yAlign="inline"/>
              <w:suppressOverlap w:val="0"/>
            </w:pPr>
            <w:r w:rsidRPr="00A427D2">
              <w:t>Gefährdungen beurteilen</w:t>
            </w:r>
          </w:p>
        </w:tc>
        <w:tc>
          <w:tcPr>
            <w:tcW w:w="4833" w:type="dxa"/>
            <w:shd w:val="clear" w:color="auto" w:fill="CCCCCC"/>
          </w:tcPr>
          <w:p w14:paraId="3A991ABE" w14:textId="77777777" w:rsidR="00315FD9" w:rsidRPr="00A427D2" w:rsidRDefault="00315FD9" w:rsidP="0003057E">
            <w:pPr>
              <w:pStyle w:val="Zwischenberschrift"/>
              <w:framePr w:hSpace="0" w:wrap="auto" w:vAnchor="margin" w:xAlign="left" w:yAlign="inline"/>
              <w:suppressOverlap w:val="0"/>
            </w:pPr>
            <w:r w:rsidRPr="00A427D2">
              <w:t>Maßnahmen festlegen/Bemerkungen</w:t>
            </w:r>
          </w:p>
        </w:tc>
        <w:tc>
          <w:tcPr>
            <w:tcW w:w="2551" w:type="dxa"/>
            <w:gridSpan w:val="2"/>
            <w:shd w:val="clear" w:color="auto" w:fill="CCCCCC"/>
          </w:tcPr>
          <w:p w14:paraId="1EA3CA8F" w14:textId="77777777" w:rsidR="00315FD9" w:rsidRPr="00A427D2" w:rsidRDefault="00315FD9" w:rsidP="0003057E">
            <w:pPr>
              <w:pStyle w:val="Zwischenberschrift"/>
              <w:framePr w:hSpace="0" w:wrap="auto" w:vAnchor="margin" w:xAlign="left" w:yAlign="inline"/>
              <w:suppressOverlap w:val="0"/>
            </w:pPr>
            <w:r w:rsidRPr="00A427D2">
              <w:t>Maßnahmen</w:t>
            </w:r>
            <w:r w:rsidRPr="00A427D2">
              <w:br/>
              <w:t>durchführen</w:t>
            </w:r>
          </w:p>
        </w:tc>
        <w:tc>
          <w:tcPr>
            <w:tcW w:w="2210" w:type="dxa"/>
            <w:gridSpan w:val="2"/>
            <w:shd w:val="clear" w:color="auto" w:fill="CCCCCC"/>
          </w:tcPr>
          <w:p w14:paraId="0C9E9A22" w14:textId="77777777" w:rsidR="00315FD9" w:rsidRPr="00A427D2" w:rsidRDefault="00315FD9" w:rsidP="0003057E">
            <w:pPr>
              <w:pStyle w:val="Zwischenberschrift"/>
              <w:framePr w:hSpace="0" w:wrap="auto" w:vAnchor="margin" w:xAlign="left" w:yAlign="inline"/>
              <w:suppressOverlap w:val="0"/>
            </w:pPr>
            <w:r w:rsidRPr="00A427D2">
              <w:t>Wirksamkeit</w:t>
            </w:r>
            <w:r w:rsidRPr="00A427D2">
              <w:br/>
              <w:t>überprüfen</w:t>
            </w:r>
          </w:p>
        </w:tc>
      </w:tr>
      <w:tr w:rsidR="0083185C" w:rsidRPr="00E9762D" w14:paraId="25C68E3D" w14:textId="77777777" w:rsidTr="00A427D2">
        <w:trPr>
          <w:cantSplit/>
          <w:trHeight w:val="284"/>
          <w:tblHeader/>
        </w:trPr>
        <w:tc>
          <w:tcPr>
            <w:tcW w:w="2456" w:type="dxa"/>
            <w:vMerge/>
            <w:tcBorders>
              <w:bottom w:val="single" w:sz="2" w:space="0" w:color="000000" w:themeColor="text1"/>
            </w:tcBorders>
            <w:shd w:val="clear" w:color="auto" w:fill="CCCCCC"/>
          </w:tcPr>
          <w:p w14:paraId="79FB8B53" w14:textId="77777777" w:rsidR="00315FD9" w:rsidRPr="00E9762D" w:rsidRDefault="00315FD9" w:rsidP="00A427D2"/>
        </w:tc>
        <w:tc>
          <w:tcPr>
            <w:tcW w:w="1141" w:type="dxa"/>
            <w:tcBorders>
              <w:bottom w:val="single" w:sz="2" w:space="0" w:color="000000" w:themeColor="text1"/>
            </w:tcBorders>
            <w:shd w:val="clear" w:color="auto" w:fill="CCCCCC"/>
          </w:tcPr>
          <w:p w14:paraId="691D5E91" w14:textId="5405D058" w:rsidR="00315FD9" w:rsidRPr="00A427D2" w:rsidRDefault="00315FD9" w:rsidP="0003057E">
            <w:pPr>
              <w:pStyle w:val="Zwischenberschrift"/>
              <w:framePr w:hSpace="0" w:wrap="auto" w:vAnchor="margin" w:xAlign="left" w:yAlign="inline"/>
              <w:suppressOverlap w:val="0"/>
            </w:pPr>
            <w:r w:rsidRPr="00A427D2">
              <w:t>Risiko-</w:t>
            </w:r>
            <w:r w:rsidR="00A427D2">
              <w:t>k</w:t>
            </w:r>
            <w:r w:rsidRPr="00A427D2">
              <w:t>lasse</w:t>
            </w:r>
          </w:p>
          <w:p w14:paraId="26C1BD70" w14:textId="77777777" w:rsidR="00066CB1" w:rsidRPr="008B5AF2" w:rsidRDefault="00066CB1" w:rsidP="00A427D2">
            <w:r w:rsidRPr="00066CB1">
              <w:t>(gering – mittel – hoch</w:t>
            </w:r>
            <w:r>
              <w:t>)</w:t>
            </w:r>
          </w:p>
        </w:tc>
        <w:tc>
          <w:tcPr>
            <w:tcW w:w="2538" w:type="dxa"/>
            <w:tcBorders>
              <w:bottom w:val="single" w:sz="2" w:space="0" w:color="000000" w:themeColor="text1"/>
            </w:tcBorders>
            <w:shd w:val="clear" w:color="auto" w:fill="CCCCCC"/>
          </w:tcPr>
          <w:p w14:paraId="718D4694" w14:textId="77777777" w:rsidR="00315FD9" w:rsidRPr="00A427D2" w:rsidRDefault="00315FD9" w:rsidP="0003057E">
            <w:pPr>
              <w:pStyle w:val="Zwischenberschrift"/>
              <w:framePr w:hSpace="0" w:wrap="auto" w:vAnchor="margin" w:xAlign="left" w:yAlign="inline"/>
              <w:suppressOverlap w:val="0"/>
            </w:pPr>
            <w:r w:rsidRPr="00A427D2">
              <w:t>Schutzziele</w:t>
            </w:r>
          </w:p>
        </w:tc>
        <w:tc>
          <w:tcPr>
            <w:tcW w:w="4833" w:type="dxa"/>
            <w:tcBorders>
              <w:bottom w:val="single" w:sz="2" w:space="0" w:color="000000" w:themeColor="text1"/>
            </w:tcBorders>
            <w:shd w:val="clear" w:color="auto" w:fill="CCCCCC"/>
          </w:tcPr>
          <w:p w14:paraId="53D99440" w14:textId="77777777" w:rsidR="00315FD9" w:rsidRPr="001E1AF7" w:rsidRDefault="00315FD9" w:rsidP="00A427D2"/>
        </w:tc>
        <w:tc>
          <w:tcPr>
            <w:tcW w:w="1278" w:type="dxa"/>
            <w:tcBorders>
              <w:bottom w:val="single" w:sz="2" w:space="0" w:color="000000" w:themeColor="text1"/>
            </w:tcBorders>
            <w:shd w:val="clear" w:color="auto" w:fill="CCCCCC"/>
          </w:tcPr>
          <w:p w14:paraId="5D193816" w14:textId="77777777" w:rsidR="00315FD9" w:rsidRPr="001E1AF7" w:rsidRDefault="00315FD9" w:rsidP="00A427D2">
            <w:r w:rsidRPr="001E1AF7">
              <w:t>Wer?</w:t>
            </w:r>
          </w:p>
        </w:tc>
        <w:tc>
          <w:tcPr>
            <w:tcW w:w="1273" w:type="dxa"/>
            <w:tcBorders>
              <w:bottom w:val="single" w:sz="2" w:space="0" w:color="000000" w:themeColor="text1"/>
            </w:tcBorders>
            <w:shd w:val="clear" w:color="auto" w:fill="CCCCCC"/>
          </w:tcPr>
          <w:p w14:paraId="2B897FDB" w14:textId="77777777" w:rsidR="00315FD9" w:rsidRPr="001E1AF7" w:rsidRDefault="00315FD9" w:rsidP="00A427D2">
            <w:r w:rsidRPr="001E1AF7">
              <w:t>Bis wann?</w:t>
            </w:r>
          </w:p>
        </w:tc>
        <w:tc>
          <w:tcPr>
            <w:tcW w:w="1118" w:type="dxa"/>
            <w:tcBorders>
              <w:bottom w:val="single" w:sz="2" w:space="0" w:color="000000" w:themeColor="text1"/>
            </w:tcBorders>
            <w:shd w:val="clear" w:color="auto" w:fill="CCCCCC"/>
          </w:tcPr>
          <w:p w14:paraId="54FAC28F" w14:textId="77777777" w:rsidR="00315FD9" w:rsidRPr="001E1AF7" w:rsidRDefault="00315FD9" w:rsidP="00A427D2">
            <w:r w:rsidRPr="001E1AF7">
              <w:t>Wann?</w:t>
            </w:r>
          </w:p>
        </w:tc>
        <w:tc>
          <w:tcPr>
            <w:tcW w:w="1092" w:type="dxa"/>
            <w:tcBorders>
              <w:bottom w:val="single" w:sz="2" w:space="0" w:color="000000" w:themeColor="text1"/>
            </w:tcBorders>
            <w:shd w:val="clear" w:color="auto" w:fill="CCCCCC"/>
          </w:tcPr>
          <w:p w14:paraId="3306C529" w14:textId="77777777" w:rsidR="00315FD9" w:rsidRPr="001E1AF7" w:rsidRDefault="00315FD9" w:rsidP="00A427D2">
            <w:r w:rsidRPr="001E1AF7">
              <w:t>Ziel erreicht?</w:t>
            </w:r>
          </w:p>
        </w:tc>
      </w:tr>
      <w:tr w:rsidR="0083185C" w:rsidRPr="00414E83" w14:paraId="7C9893DA" w14:textId="77777777" w:rsidTr="00A427D2">
        <w:trPr>
          <w:trHeight w:val="1191"/>
        </w:trPr>
        <w:tc>
          <w:tcPr>
            <w:tcW w:w="2456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9883626" w14:textId="27247456" w:rsidR="007E105C" w:rsidRPr="008A1651" w:rsidRDefault="007E105C" w:rsidP="00A427D2">
            <w:r w:rsidRPr="008A1651">
              <w:t>Allgemein Infektion mit Coronavirus SARS-CoV-2 (Tröpfchen-, Schmier-/ Kontaktinfektion)</w:t>
            </w:r>
            <w:r w:rsidRPr="008A1651">
              <w:br/>
            </w:r>
          </w:p>
          <w:p w14:paraId="09923A6E" w14:textId="77777777" w:rsidR="007E105C" w:rsidRPr="008A1651" w:rsidRDefault="007E105C" w:rsidP="00A427D2">
            <w:r w:rsidRPr="008A1651">
              <w:t xml:space="preserve">Erhöhtes Risiko bei Kontakt mit Personen, die Symptome aufweisen, auch wenn diese nur leicht oder unspezifisch sind </w:t>
            </w:r>
            <w:r w:rsidRPr="008A1651">
              <w:lastRenderedPageBreak/>
              <w:t xml:space="preserve">(Verdachtsfälle, siehe RKI) </w:t>
            </w:r>
            <w:r w:rsidRPr="008A1651">
              <w:br/>
            </w:r>
          </w:p>
          <w:p w14:paraId="4D4B738E" w14:textId="49D853A5" w:rsidR="0083185C" w:rsidRPr="008A1651" w:rsidRDefault="007E105C" w:rsidP="00A427D2">
            <w:r w:rsidRPr="008A1651">
              <w:t>Besonders gefährdet sind Personen mit Vorerkrankungen oder mit geschwächtem Immunsystem</w:t>
            </w:r>
          </w:p>
        </w:tc>
        <w:tc>
          <w:tcPr>
            <w:tcW w:w="1141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29CEDAB" w14:textId="0C0755D1" w:rsidR="0083185C" w:rsidRPr="002B28EC" w:rsidRDefault="00335867" w:rsidP="00A427D2">
            <w:r>
              <w:lastRenderedPageBreak/>
              <w:t xml:space="preserve">mittel bis hoch </w:t>
            </w:r>
            <w:r>
              <w:br/>
              <w:t>(je nach Tätigkeits-bereich)</w:t>
            </w:r>
          </w:p>
        </w:tc>
        <w:tc>
          <w:tcPr>
            <w:tcW w:w="2538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C2290C4" w14:textId="77777777" w:rsidR="00335867" w:rsidRPr="00017C4F" w:rsidRDefault="00335867" w:rsidP="00A427D2">
            <w:r w:rsidRPr="00017C4F">
              <w:t>Infektionsrisiko verringern</w:t>
            </w:r>
          </w:p>
          <w:p w14:paraId="0518B0D5" w14:textId="77777777" w:rsidR="00335867" w:rsidRDefault="00335867" w:rsidP="00A427D2"/>
          <w:p w14:paraId="1F449826" w14:textId="77777777" w:rsidR="00335867" w:rsidRPr="00017C4F" w:rsidRDefault="00335867" w:rsidP="00A427D2">
            <w:r w:rsidRPr="00017C4F">
              <w:t>Keimverschleppung reduzieren</w:t>
            </w:r>
          </w:p>
          <w:p w14:paraId="3956A638" w14:textId="77777777" w:rsidR="0083185C" w:rsidRPr="002B28EC" w:rsidRDefault="0083185C" w:rsidP="00A427D2"/>
        </w:tc>
        <w:tc>
          <w:tcPr>
            <w:tcW w:w="4833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7590643" w14:textId="44706CFF" w:rsidR="00335867" w:rsidRDefault="00335867" w:rsidP="0003057E">
            <w:pPr>
              <w:pStyle w:val="Zwischenberschrift"/>
              <w:framePr w:hSpace="0" w:wrap="auto" w:vAnchor="margin" w:xAlign="left" w:yAlign="inline"/>
              <w:suppressOverlap w:val="0"/>
            </w:pPr>
            <w:r w:rsidRPr="002823A7">
              <w:t>Konsequente Anwendung der Mindestschutz</w:t>
            </w:r>
            <w:r w:rsidR="002823A7">
              <w:t>-</w:t>
            </w:r>
            <w:r w:rsidRPr="002823A7">
              <w:t>maßnahmen</w:t>
            </w:r>
            <w:r>
              <w:t xml:space="preserve"> </w:t>
            </w:r>
            <w:r w:rsidRPr="0003057E">
              <w:rPr>
                <w:b w:val="0"/>
              </w:rPr>
              <w:t>nach TRBA 250 4.1 insbesondere:</w:t>
            </w:r>
          </w:p>
          <w:p w14:paraId="5D522F53" w14:textId="04F7E94D" w:rsidR="00335867" w:rsidRPr="004D7BBB" w:rsidRDefault="00335867" w:rsidP="00A427D2">
            <w:pPr>
              <w:pStyle w:val="Listenabsatz"/>
            </w:pPr>
            <w:r>
              <w:t>G</w:t>
            </w:r>
            <w:r w:rsidRPr="004D7BBB">
              <w:t>eeignetes Händedesinfektionsmittel (mind</w:t>
            </w:r>
            <w:r w:rsidR="00040212">
              <w:t>estens</w:t>
            </w:r>
            <w:r w:rsidRPr="004D7BBB">
              <w:t xml:space="preserve"> begrenzt viruzid) zur Verfügung stellen </w:t>
            </w:r>
          </w:p>
          <w:p w14:paraId="34EE6E13" w14:textId="77777777" w:rsidR="00335867" w:rsidRPr="004D7BBB" w:rsidRDefault="00335867" w:rsidP="00A427D2">
            <w:pPr>
              <w:pStyle w:val="Listenabsatz"/>
            </w:pPr>
            <w:r>
              <w:t>R</w:t>
            </w:r>
            <w:r w:rsidRPr="004D7BBB">
              <w:t>egelmäßige hygienische Händedesinfektion</w:t>
            </w:r>
          </w:p>
          <w:p w14:paraId="3A01B076" w14:textId="77777777" w:rsidR="00335867" w:rsidRPr="004D7BBB" w:rsidRDefault="00335867" w:rsidP="00A427D2">
            <w:pPr>
              <w:pStyle w:val="Listenabsatz"/>
            </w:pPr>
            <w:r w:rsidRPr="004D7BBB">
              <w:t>Hautschutz und -pflege</w:t>
            </w:r>
          </w:p>
          <w:p w14:paraId="6DDB655F" w14:textId="45D1B3AD" w:rsidR="00335867" w:rsidRPr="004D7BBB" w:rsidRDefault="00335867" w:rsidP="00A427D2">
            <w:pPr>
              <w:pStyle w:val="Listenabsatz"/>
            </w:pPr>
            <w:r w:rsidRPr="004D7BBB">
              <w:t>Händewaschen (</w:t>
            </w:r>
            <w:r w:rsidR="00040212" w:rsidRPr="004D7BBB">
              <w:t>mind</w:t>
            </w:r>
            <w:r w:rsidR="00040212">
              <w:t>estens</w:t>
            </w:r>
            <w:r w:rsidRPr="004D7BBB">
              <w:t xml:space="preserve"> 20 s)</w:t>
            </w:r>
          </w:p>
          <w:p w14:paraId="14CCEACB" w14:textId="77777777" w:rsidR="00335867" w:rsidRPr="004D7BBB" w:rsidRDefault="00335867" w:rsidP="00A427D2">
            <w:pPr>
              <w:pStyle w:val="Listenabsatz"/>
            </w:pPr>
            <w:r w:rsidRPr="004D7BBB">
              <w:t>Erstellung eines angepassten Hygieneplans</w:t>
            </w:r>
          </w:p>
          <w:p w14:paraId="180A2AD3" w14:textId="0B695D9E" w:rsidR="00335867" w:rsidRDefault="002823A7" w:rsidP="00A427D2">
            <w:pPr>
              <w:pStyle w:val="Listenabsatz"/>
              <w:numPr>
                <w:ilvl w:val="0"/>
                <w:numId w:val="32"/>
              </w:numPr>
            </w:pPr>
            <w:r>
              <w:t>A</w:t>
            </w:r>
            <w:r w:rsidR="00335867" w:rsidRPr="00F2122B">
              <w:t>ktuelle Info</w:t>
            </w:r>
            <w:r w:rsidR="00335867">
              <w:t>rmationen</w:t>
            </w:r>
            <w:r w:rsidR="00335867" w:rsidRPr="00F2122B">
              <w:t xml:space="preserve"> des RKI berücksichtigen</w:t>
            </w:r>
            <w:r w:rsidR="00335867" w:rsidRPr="009C4EDA">
              <w:t>.</w:t>
            </w:r>
          </w:p>
          <w:p w14:paraId="64391C16" w14:textId="77777777" w:rsidR="0003057E" w:rsidRDefault="0003057E" w:rsidP="0003057E"/>
          <w:p w14:paraId="5C3633C8" w14:textId="10B60820" w:rsidR="002624AA" w:rsidRPr="0003057E" w:rsidRDefault="002624AA" w:rsidP="0003057E">
            <w:pPr>
              <w:pStyle w:val="Zwischenberschrift"/>
              <w:framePr w:hSpace="0" w:wrap="auto" w:vAnchor="margin" w:xAlign="left" w:yAlign="inline"/>
              <w:suppressOverlap w:val="0"/>
            </w:pPr>
            <w:r w:rsidRPr="0003057E">
              <w:lastRenderedPageBreak/>
              <w:t>Weitere Maßnahmen:</w:t>
            </w:r>
          </w:p>
          <w:p w14:paraId="266D687C" w14:textId="02849389" w:rsidR="002624AA" w:rsidRPr="007E6D51" w:rsidRDefault="002624AA" w:rsidP="00A427D2">
            <w:pPr>
              <w:pStyle w:val="Listenabsatz"/>
            </w:pPr>
            <w:r w:rsidRPr="007E6D51">
              <w:t>Besteck und Geschirr generell bei mind</w:t>
            </w:r>
            <w:r w:rsidR="0016378F" w:rsidRPr="007E6D51">
              <w:t xml:space="preserve">estens </w:t>
            </w:r>
            <w:r w:rsidRPr="007E6D51">
              <w:t>60°</w:t>
            </w:r>
            <w:r w:rsidR="0016378F" w:rsidRPr="007E6D51">
              <w:t> </w:t>
            </w:r>
            <w:r w:rsidRPr="007E6D51">
              <w:t xml:space="preserve">C </w:t>
            </w:r>
            <w:r w:rsidR="00040212">
              <w:t>spülen</w:t>
            </w:r>
          </w:p>
          <w:p w14:paraId="32DBC6B7" w14:textId="77777777" w:rsidR="004D0378" w:rsidRPr="00E60788" w:rsidRDefault="004D0378" w:rsidP="00A427D2">
            <w:pPr>
              <w:pStyle w:val="Listenabsatz"/>
            </w:pPr>
            <w:r>
              <w:t>G</w:t>
            </w:r>
            <w:r w:rsidRPr="00E60788">
              <w:t>eschlossene Räume regelmäßig lüften</w:t>
            </w:r>
          </w:p>
          <w:p w14:paraId="4E4E14F1" w14:textId="7635A5C1" w:rsidR="002624AA" w:rsidRDefault="005C1AAA" w:rsidP="00A427D2">
            <w:pPr>
              <w:pStyle w:val="Listenabsatz"/>
            </w:pPr>
            <w:r>
              <w:t>Wäsche und kontaminierte Privatkleidung der Mitarbeite</w:t>
            </w:r>
            <w:r w:rsidR="003D59F6">
              <w:t>rinnen und Mitarbeiter</w:t>
            </w:r>
            <w:r w:rsidR="002624AA" w:rsidRPr="007E6D51">
              <w:t xml:space="preserve"> bei </w:t>
            </w:r>
            <w:r w:rsidR="0016378F" w:rsidRPr="007E6D51">
              <w:t>mindestens</w:t>
            </w:r>
            <w:r w:rsidR="002624AA" w:rsidRPr="007E6D51">
              <w:t xml:space="preserve"> </w:t>
            </w:r>
            <w:r w:rsidR="0016378F" w:rsidRPr="007E6D51">
              <w:t>60° C</w:t>
            </w:r>
            <w:r>
              <w:t xml:space="preserve"> </w:t>
            </w:r>
            <w:r w:rsidR="003D59F6">
              <w:t>oder im</w:t>
            </w:r>
            <w:r>
              <w:t xml:space="preserve"> Desinfektionswaschverfahren in der Kita oder </w:t>
            </w:r>
            <w:r w:rsidR="003D59F6">
              <w:t xml:space="preserve">in einer </w:t>
            </w:r>
            <w:r>
              <w:t>Wäscherei</w:t>
            </w:r>
            <w:r w:rsidR="0016378F" w:rsidRPr="007E6D51">
              <w:t xml:space="preserve"> waschen</w:t>
            </w:r>
          </w:p>
          <w:p w14:paraId="26E4B091" w14:textId="3A2B7058" w:rsidR="007E6D51" w:rsidRDefault="007E6D51" w:rsidP="00A427D2"/>
          <w:p w14:paraId="2F81ABB9" w14:textId="096CF61E" w:rsidR="00241CFE" w:rsidRPr="002823A7" w:rsidRDefault="00241CFE" w:rsidP="0003057E">
            <w:pPr>
              <w:pStyle w:val="Zwischenberschrift"/>
              <w:framePr w:hSpace="0" w:wrap="auto" w:vAnchor="margin" w:xAlign="left" w:yAlign="inline"/>
              <w:suppressOverlap w:val="0"/>
            </w:pPr>
            <w:r w:rsidRPr="002823A7">
              <w:t xml:space="preserve">Verhaltensregeln: </w:t>
            </w:r>
          </w:p>
          <w:p w14:paraId="2301DBAD" w14:textId="1201070D" w:rsidR="007E6D51" w:rsidRPr="00E60788" w:rsidRDefault="007E6D51" w:rsidP="00A427D2">
            <w:pPr>
              <w:pStyle w:val="Listenabsatz"/>
            </w:pPr>
            <w:r w:rsidRPr="00E60788">
              <w:t>Händewaschen bei Bedarf (</w:t>
            </w:r>
            <w:r w:rsidR="00040212" w:rsidRPr="004D7BBB">
              <w:t>mind</w:t>
            </w:r>
            <w:r w:rsidR="00040212">
              <w:t>estens</w:t>
            </w:r>
            <w:r w:rsidRPr="00E60788">
              <w:t xml:space="preserve"> 20 s),</w:t>
            </w:r>
          </w:p>
          <w:p w14:paraId="24864EB9" w14:textId="6B727522" w:rsidR="002624AA" w:rsidRPr="00E60788" w:rsidRDefault="007E6D51" w:rsidP="00A427D2">
            <w:pPr>
              <w:pStyle w:val="Listenabsatz"/>
            </w:pPr>
            <w:r>
              <w:t>Mit den Händen möglichst wenig das Gesicht berühren</w:t>
            </w:r>
          </w:p>
          <w:p w14:paraId="4F86DBA2" w14:textId="77777777" w:rsidR="002624AA" w:rsidRPr="00E60788" w:rsidRDefault="002624AA" w:rsidP="00A427D2">
            <w:pPr>
              <w:pStyle w:val="Listenabsatz"/>
            </w:pPr>
            <w:r w:rsidRPr="00E60788">
              <w:t>Husten und Niesen in ein Taschentuch oder in die Armbeuge, nicht in die Hand</w:t>
            </w:r>
          </w:p>
          <w:p w14:paraId="618758DE" w14:textId="4DDD4ACA" w:rsidR="002624AA" w:rsidRDefault="007E6D51" w:rsidP="00A427D2">
            <w:pPr>
              <w:pStyle w:val="Listenabsatz"/>
            </w:pPr>
            <w:r>
              <w:t xml:space="preserve">Aufs </w:t>
            </w:r>
            <w:r w:rsidR="002624AA" w:rsidRPr="00E60788">
              <w:t xml:space="preserve">Händeschütteln </w:t>
            </w:r>
            <w:r>
              <w:t>verzichten</w:t>
            </w:r>
          </w:p>
          <w:p w14:paraId="3D8AFB9A" w14:textId="46F5C6C9" w:rsidR="008A1651" w:rsidRDefault="008A1651" w:rsidP="00A427D2"/>
          <w:p w14:paraId="0172AAA8" w14:textId="79D14A54" w:rsidR="008A1651" w:rsidRDefault="008A1651" w:rsidP="00A427D2">
            <w:r w:rsidRPr="00E60788">
              <w:t xml:space="preserve">Diese Verhaltensregeln </w:t>
            </w:r>
            <w:r w:rsidR="004A5CF2" w:rsidRPr="00E60788">
              <w:t xml:space="preserve">entwicklungsangemessen </w:t>
            </w:r>
            <w:r w:rsidRPr="00E60788">
              <w:t xml:space="preserve">auch mit den Kindern erarbeiten und umsetzen. Insbesondere das Händewaschen mit den Kindern gründlich </w:t>
            </w:r>
            <w:r>
              <w:t>ausführen</w:t>
            </w:r>
            <w:r w:rsidRPr="00E60788">
              <w:t>. Eine H</w:t>
            </w:r>
            <w:r w:rsidR="004A5CF2">
              <w:t>ände</w:t>
            </w:r>
            <w:r w:rsidRPr="00E60788">
              <w:t xml:space="preserve">desinfektion ist bei </w:t>
            </w:r>
            <w:r>
              <w:t xml:space="preserve">den </w:t>
            </w:r>
            <w:r w:rsidRPr="00E60788">
              <w:t>Kindern nicht erforderlich.</w:t>
            </w:r>
          </w:p>
          <w:p w14:paraId="794B2F10" w14:textId="77777777" w:rsidR="008A1651" w:rsidRPr="00E60788" w:rsidRDefault="008A1651" w:rsidP="00A427D2"/>
          <w:p w14:paraId="3644D711" w14:textId="3F5F2E14" w:rsidR="008A1651" w:rsidRDefault="008A1651" w:rsidP="00A427D2">
            <w:pPr>
              <w:pStyle w:val="Listenabsatz"/>
            </w:pPr>
            <w:r>
              <w:t>Auch</w:t>
            </w:r>
            <w:r w:rsidRPr="00E60788">
              <w:t xml:space="preserve"> die Eltern </w:t>
            </w:r>
            <w:r>
              <w:t>sollten</w:t>
            </w:r>
            <w:r w:rsidR="004A5CF2">
              <w:t xml:space="preserve"> </w:t>
            </w:r>
            <w:r w:rsidR="00E15BFE">
              <w:t>die Einrichtung möglichst nur im Ausnahmefall und dann nur mit Mund-Nasen-Bedeckung betreten</w:t>
            </w:r>
          </w:p>
          <w:p w14:paraId="37448580" w14:textId="77777777" w:rsidR="00FB6B1F" w:rsidRDefault="00FB6B1F" w:rsidP="00A427D2"/>
          <w:p w14:paraId="286D1176" w14:textId="028E8378" w:rsidR="00C979C1" w:rsidRPr="0003057E" w:rsidRDefault="00C979C1" w:rsidP="0003057E">
            <w:pPr>
              <w:pStyle w:val="Zwischenberschrift"/>
              <w:framePr w:hSpace="0" w:wrap="auto" w:vAnchor="margin" w:xAlign="left" w:yAlign="inline"/>
              <w:suppressOverlap w:val="0"/>
              <w:rPr>
                <w:rStyle w:val="Fett"/>
                <w:b/>
                <w:bCs w:val="0"/>
              </w:rPr>
            </w:pPr>
            <w:r w:rsidRPr="0003057E">
              <w:rPr>
                <w:rStyle w:val="Fett"/>
                <w:b/>
                <w:bCs w:val="0"/>
              </w:rPr>
              <w:t xml:space="preserve">Betriebsanweisungen </w:t>
            </w:r>
            <w:r w:rsidR="00D04F9D" w:rsidRPr="0003057E">
              <w:rPr>
                <w:rStyle w:val="Fett"/>
                <w:b/>
                <w:bCs w:val="0"/>
              </w:rPr>
              <w:t>erweitern</w:t>
            </w:r>
            <w:r w:rsidR="00EC152E" w:rsidRPr="0003057E">
              <w:rPr>
                <w:rStyle w:val="Fett"/>
                <w:b/>
                <w:bCs w:val="0"/>
              </w:rPr>
              <w:t>:</w:t>
            </w:r>
          </w:p>
          <w:p w14:paraId="7B43A2E5" w14:textId="77777777" w:rsidR="00C979C1" w:rsidRDefault="00C979C1" w:rsidP="00A427D2">
            <w:pPr>
              <w:pStyle w:val="Listenabsatz"/>
            </w:pPr>
            <w:r>
              <w:t xml:space="preserve">Spezifisch für Desinfektionsmittel und SARS-CoV-2 anpassen </w:t>
            </w:r>
          </w:p>
          <w:p w14:paraId="6CCD32E2" w14:textId="77777777" w:rsidR="00C979C1" w:rsidRDefault="00C979C1" w:rsidP="00A427D2">
            <w:pPr>
              <w:pStyle w:val="Listenabsatz"/>
            </w:pPr>
            <w:r>
              <w:t>Unterweisungen durchführen</w:t>
            </w:r>
          </w:p>
          <w:p w14:paraId="17260682" w14:textId="77777777" w:rsidR="00C979C1" w:rsidRDefault="00C979C1" w:rsidP="00A427D2"/>
          <w:p w14:paraId="28D46D30" w14:textId="17D67A19" w:rsidR="00C979C1" w:rsidRPr="002823A7" w:rsidRDefault="00C979C1" w:rsidP="0003057E">
            <w:pPr>
              <w:pStyle w:val="Zwischenberschrift"/>
              <w:framePr w:hSpace="0" w:wrap="auto" w:vAnchor="margin" w:xAlign="left" w:yAlign="inline"/>
              <w:suppressOverlap w:val="0"/>
            </w:pPr>
            <w:r w:rsidRPr="002823A7">
              <w:t xml:space="preserve">Zusätzliche </w:t>
            </w:r>
            <w:r w:rsidR="00FD12EB" w:rsidRPr="002823A7">
              <w:t>Reinigungsmaßnahmen</w:t>
            </w:r>
            <w:r w:rsidRPr="002823A7">
              <w:t>:</w:t>
            </w:r>
          </w:p>
          <w:p w14:paraId="430F84E4" w14:textId="753B36CD" w:rsidR="00FD12EB" w:rsidRDefault="00FD12EB" w:rsidP="00A427D2">
            <w:pPr>
              <w:pStyle w:val="Listenabsatz"/>
            </w:pPr>
            <w:r>
              <w:rPr>
                <w:color w:val="000000" w:themeColor="text1"/>
              </w:rPr>
              <w:t xml:space="preserve">Berührbare Flächen </w:t>
            </w:r>
            <w:r w:rsidRPr="00E60788">
              <w:rPr>
                <w:color w:val="000000" w:themeColor="text1"/>
              </w:rPr>
              <w:t>täglich mit dem</w:t>
            </w:r>
            <w:r w:rsidR="00E138E0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laut</w:t>
            </w:r>
            <w:r w:rsidRPr="00E60788">
              <w:rPr>
                <w:color w:val="000000" w:themeColor="text1"/>
              </w:rPr>
              <w:t xml:space="preserve"> Hygieneplan vorgesehen Reinigungsmittel</w:t>
            </w:r>
            <w:r>
              <w:rPr>
                <w:color w:val="000000" w:themeColor="text1"/>
              </w:rPr>
              <w:t xml:space="preserve"> reinigen</w:t>
            </w:r>
          </w:p>
          <w:p w14:paraId="1FD13A26" w14:textId="4414994A" w:rsidR="00C979C1" w:rsidRPr="00494D78" w:rsidRDefault="00C979C1" w:rsidP="00A427D2">
            <w:pPr>
              <w:pStyle w:val="Listenabsatz"/>
            </w:pPr>
            <w:r w:rsidRPr="00494D78">
              <w:t>Handläufe, Türk</w:t>
            </w:r>
            <w:r w:rsidR="00FD12EB">
              <w:t>linken</w:t>
            </w:r>
            <w:r w:rsidRPr="00494D78">
              <w:t xml:space="preserve">, </w:t>
            </w:r>
            <w:r w:rsidR="00FD12EB">
              <w:t>Tisch</w:t>
            </w:r>
            <w:r w:rsidR="00E138E0">
              <w:t xml:space="preserve">oberflächen, Spielzeug, in Kinderkrippen auch Fußböden je nach Bedarf mehrmals am Tag reinigen. </w:t>
            </w:r>
          </w:p>
          <w:p w14:paraId="38B097CD" w14:textId="77777777" w:rsidR="00C979C1" w:rsidRDefault="00C979C1" w:rsidP="00A427D2"/>
          <w:p w14:paraId="69BC5EB3" w14:textId="23B37082" w:rsidR="00C979C1" w:rsidRPr="00EC152E" w:rsidRDefault="00C979C1" w:rsidP="0003057E">
            <w:pPr>
              <w:pStyle w:val="Zwischenberschrift"/>
              <w:framePr w:hSpace="0" w:wrap="auto" w:vAnchor="margin" w:xAlign="left" w:yAlign="inline"/>
              <w:suppressOverlap w:val="0"/>
            </w:pPr>
            <w:r w:rsidRPr="00EC152E">
              <w:t xml:space="preserve">Beim Auftreten von Atemwegsbeschwerden bei einem/-r Mitarbeiter/-in </w:t>
            </w:r>
            <w:r w:rsidR="00A71750" w:rsidRPr="00EC152E">
              <w:t>(</w:t>
            </w:r>
            <w:r w:rsidRPr="00EC152E">
              <w:t>ohne Risikoexposition</w:t>
            </w:r>
            <w:r w:rsidR="00A71750" w:rsidRPr="00EC152E">
              <w:t>)</w:t>
            </w:r>
            <w:r w:rsidRPr="00EC152E">
              <w:t>:</w:t>
            </w:r>
          </w:p>
          <w:p w14:paraId="7A89E0F3" w14:textId="4C400E66" w:rsidR="00C979C1" w:rsidRPr="009F1314" w:rsidRDefault="00C979C1" w:rsidP="00A427D2">
            <w:pPr>
              <w:pStyle w:val="Listenabsatz"/>
            </w:pPr>
            <w:r w:rsidRPr="005B702B">
              <w:t>Abklärung</w:t>
            </w:r>
            <w:r w:rsidR="00A71750">
              <w:t xml:space="preserve"> des Infektionsstatus in der hausärztlichen Praxis</w:t>
            </w:r>
            <w:r w:rsidRPr="009F1314">
              <w:t xml:space="preserve"> </w:t>
            </w:r>
          </w:p>
          <w:p w14:paraId="1687C803" w14:textId="60516224" w:rsidR="00C979C1" w:rsidRDefault="00A42CFD" w:rsidP="00A427D2">
            <w:pPr>
              <w:pStyle w:val="Listenabsatz"/>
            </w:pPr>
            <w:r>
              <w:t>Gesundheitsamt informieren</w:t>
            </w:r>
          </w:p>
          <w:p w14:paraId="019E026A" w14:textId="77777777" w:rsidR="00132D69" w:rsidRPr="009F1314" w:rsidRDefault="00132D69" w:rsidP="00A427D2"/>
          <w:p w14:paraId="7210C6C5" w14:textId="555C7255" w:rsidR="00C979C1" w:rsidRDefault="00E138E0" w:rsidP="00A427D2">
            <w:pPr>
              <w:keepNext/>
            </w:pPr>
            <w:r w:rsidRPr="00A71750">
              <w:rPr>
                <w:b/>
              </w:rPr>
              <w:t>Wer</w:t>
            </w:r>
            <w:r w:rsidR="00C979C1" w:rsidRPr="00A71750">
              <w:rPr>
                <w:b/>
              </w:rPr>
              <w:t xml:space="preserve"> aus</w:t>
            </w:r>
            <w:r w:rsidRPr="00A71750">
              <w:rPr>
                <w:b/>
              </w:rPr>
              <w:t xml:space="preserve"> einem</w:t>
            </w:r>
            <w:r w:rsidR="00C979C1" w:rsidRPr="00A71750">
              <w:rPr>
                <w:b/>
              </w:rPr>
              <w:t xml:space="preserve"> Risikogebiet</w:t>
            </w:r>
            <w:r>
              <w:t xml:space="preserve"> zurückkehrt, wird</w:t>
            </w:r>
            <w:r w:rsidR="00C979C1" w:rsidRPr="005B702B">
              <w:t xml:space="preserve"> bis zum Ablauf der Inkubationszeit </w:t>
            </w:r>
            <w:r w:rsidR="00C979C1">
              <w:t>(</w:t>
            </w:r>
            <w:r w:rsidR="00C979C1" w:rsidRPr="005B702B">
              <w:t>14</w:t>
            </w:r>
            <w:r w:rsidR="001A69A3">
              <w:t> </w:t>
            </w:r>
            <w:r w:rsidR="00C979C1" w:rsidRPr="005B702B">
              <w:t>Tage ab Rückreisetag)</w:t>
            </w:r>
            <w:r>
              <w:t xml:space="preserve"> </w:t>
            </w:r>
            <w:r w:rsidRPr="003D59F6">
              <w:t>freigestellt</w:t>
            </w:r>
            <w:r w:rsidR="00E15BFE">
              <w:t xml:space="preserve"> </w:t>
            </w:r>
            <w:r w:rsidR="003D59F6">
              <w:t>oder</w:t>
            </w:r>
            <w:r w:rsidR="00E15BFE">
              <w:t xml:space="preserve"> arbeitet falls möglich von zuhause.</w:t>
            </w:r>
          </w:p>
          <w:p w14:paraId="2239C88B" w14:textId="238F05D3" w:rsidR="00C979C1" w:rsidRDefault="00C979C1" w:rsidP="00A427D2"/>
          <w:p w14:paraId="3CC4341C" w14:textId="71D00652" w:rsidR="00F825BB" w:rsidRDefault="00F825BB" w:rsidP="00A427D2">
            <w:r w:rsidRPr="00A71750">
              <w:rPr>
                <w:b/>
              </w:rPr>
              <w:t>Notfallplan</w:t>
            </w:r>
            <w:r>
              <w:t xml:space="preserve"> für den </w:t>
            </w:r>
            <w:r w:rsidRPr="00C20D29">
              <w:t>Verdacht</w:t>
            </w:r>
            <w:r>
              <w:t>sfall</w:t>
            </w:r>
            <w:r w:rsidRPr="00C20D29">
              <w:t xml:space="preserve"> </w:t>
            </w:r>
            <w:r>
              <w:t>oder für einen bestätigten Infektionsfall erstellen</w:t>
            </w:r>
            <w:r w:rsidR="0003057E">
              <w:t>.</w:t>
            </w:r>
          </w:p>
          <w:p w14:paraId="097B5539" w14:textId="3B0C5B61" w:rsidR="005C1AAA" w:rsidRDefault="005C1AAA" w:rsidP="005C1AAA">
            <w:pPr>
              <w:pStyle w:val="Listenabsatz"/>
            </w:pPr>
            <w:r w:rsidRPr="00E60788">
              <w:lastRenderedPageBreak/>
              <w:t xml:space="preserve">bei Verdachtsfällen Kinder aus der </w:t>
            </w:r>
            <w:r w:rsidR="003D59F6">
              <w:t>Kita</w:t>
            </w:r>
            <w:r w:rsidR="003D59F6" w:rsidRPr="00E60788">
              <w:t xml:space="preserve"> </w:t>
            </w:r>
            <w:r>
              <w:t>abholen lassen</w:t>
            </w:r>
            <w:r w:rsidRPr="00E60788">
              <w:t xml:space="preserve"> und Gesundheitszustand</w:t>
            </w:r>
            <w:r w:rsidR="003D59F6">
              <w:t xml:space="preserve"> /</w:t>
            </w:r>
            <w:r w:rsidRPr="00E60788">
              <w:t xml:space="preserve"> Infektionsstatus</w:t>
            </w:r>
            <w:r w:rsidR="003D59F6">
              <w:t xml:space="preserve"> ärztlich abklären lassen –</w:t>
            </w:r>
            <w:r w:rsidRPr="00E60788">
              <w:t xml:space="preserve"> Kinder mit Erkältungssymptomen bis zur </w:t>
            </w:r>
            <w:r w:rsidR="003D59F6">
              <w:t xml:space="preserve">ärztlichen </w:t>
            </w:r>
            <w:r w:rsidRPr="00E60788">
              <w:t>Abklärung nicht betreuen</w:t>
            </w:r>
          </w:p>
          <w:p w14:paraId="59158FFA" w14:textId="1DB20E6F" w:rsidR="003D59F6" w:rsidRDefault="005C1AAA" w:rsidP="005C1AAA">
            <w:pPr>
              <w:pStyle w:val="Listenabsatz"/>
            </w:pPr>
            <w:r w:rsidRPr="00E60788">
              <w:t>Be</w:t>
            </w:r>
            <w:r w:rsidRPr="007937E9">
              <w:t>i bestätigten Fällen Kinder nicht in die Einrichtungen aufnehmen</w:t>
            </w:r>
            <w:r w:rsidR="003D59F6">
              <w:t>, infizierte Beschäftigte dürfen sich nicht in der Kita aufhalten</w:t>
            </w:r>
          </w:p>
          <w:p w14:paraId="5B812061" w14:textId="7F89008D" w:rsidR="005C1AAA" w:rsidRPr="007937E9" w:rsidRDefault="005C1AAA" w:rsidP="005C1AAA">
            <w:pPr>
              <w:pStyle w:val="Listenabsatz"/>
            </w:pPr>
            <w:r w:rsidRPr="007937E9">
              <w:t>Gesundheitszustand</w:t>
            </w:r>
            <w:r w:rsidR="003D59F6">
              <w:t xml:space="preserve"> / </w:t>
            </w:r>
            <w:r w:rsidRPr="007937E9">
              <w:t>Infektionsstatus der poten</w:t>
            </w:r>
            <w:r w:rsidR="003D59F6">
              <w:t>zi</w:t>
            </w:r>
            <w:r w:rsidRPr="007937E9">
              <w:t>ellen Kontaktpersonen (andere Kinder, Personal</w:t>
            </w:r>
            <w:r w:rsidR="003D59F6">
              <w:t xml:space="preserve">) </w:t>
            </w:r>
            <w:r w:rsidRPr="007937E9">
              <w:t>Hinweis an Eltern des betroffenen Kindes</w:t>
            </w:r>
            <w:r w:rsidR="003D59F6">
              <w:t xml:space="preserve"> geben</w:t>
            </w:r>
          </w:p>
          <w:p w14:paraId="03C41DAE" w14:textId="77777777" w:rsidR="005C1AAA" w:rsidRDefault="005C1AAA" w:rsidP="005C1AAA">
            <w:pPr>
              <w:pStyle w:val="Listenabsatz"/>
            </w:pPr>
            <w:r w:rsidRPr="007937E9">
              <w:t>Information des zuständigen Gesundheitsamtes beachten</w:t>
            </w:r>
          </w:p>
          <w:p w14:paraId="64D45D74" w14:textId="77777777" w:rsidR="00577DA6" w:rsidRPr="00E60788" w:rsidRDefault="00577DA6" w:rsidP="00577DA6"/>
          <w:p w14:paraId="371D7518" w14:textId="4CA8E140" w:rsidR="001177FB" w:rsidRPr="0003057E" w:rsidRDefault="001177FB" w:rsidP="0003057E">
            <w:pPr>
              <w:pStyle w:val="Zwischenberschrift"/>
              <w:framePr w:hSpace="0" w:wrap="auto" w:vAnchor="margin" w:xAlign="left" w:yAlign="inline"/>
              <w:suppressOverlap w:val="0"/>
              <w:rPr>
                <w:rStyle w:val="Fett"/>
                <w:b/>
                <w:bCs w:val="0"/>
              </w:rPr>
            </w:pPr>
            <w:r w:rsidRPr="0003057E">
              <w:rPr>
                <w:rStyle w:val="Fett"/>
                <w:b/>
                <w:bCs w:val="0"/>
              </w:rPr>
              <w:t xml:space="preserve">Besonders gefährdete Mitarbeiter und Mitarbeiterinnen identifizieren: </w:t>
            </w:r>
          </w:p>
          <w:p w14:paraId="13CB36E8" w14:textId="512A0A37" w:rsidR="001177FB" w:rsidRDefault="001177FB" w:rsidP="00A427D2">
            <w:pPr>
              <w:pStyle w:val="Listenabsatz"/>
            </w:pPr>
            <w:r w:rsidRPr="00E60788">
              <w:t>Risikogruppe</w:t>
            </w:r>
            <w:r>
              <w:t xml:space="preserve"> gemäß</w:t>
            </w:r>
            <w:r w:rsidRPr="00E60788">
              <w:t xml:space="preserve"> aktuelle</w:t>
            </w:r>
            <w:r w:rsidR="002B2782">
              <w:t>r</w:t>
            </w:r>
            <w:r w:rsidRPr="00E60788">
              <w:t xml:space="preserve"> Information vom RKI</w:t>
            </w:r>
            <w:r w:rsidR="002B2782">
              <w:t xml:space="preserve"> definieren</w:t>
            </w:r>
          </w:p>
          <w:p w14:paraId="7DA62824" w14:textId="77777777" w:rsidR="002B2782" w:rsidRDefault="001177FB" w:rsidP="00A427D2">
            <w:pPr>
              <w:pStyle w:val="Listenabsatz"/>
            </w:pPr>
            <w:r w:rsidRPr="00E60788">
              <w:t>Wenn möglich keine</w:t>
            </w:r>
            <w:r>
              <w:t xml:space="preserve"> besonders gefährdeten</w:t>
            </w:r>
            <w:r w:rsidRPr="00E60788">
              <w:t xml:space="preserve"> Personen für die Notbetreuung einsetzen</w:t>
            </w:r>
          </w:p>
          <w:p w14:paraId="38B3CD35" w14:textId="39076EA8" w:rsidR="001177FB" w:rsidRDefault="002B2782" w:rsidP="00A427D2">
            <w:pPr>
              <w:pStyle w:val="Listenabsatz"/>
            </w:pPr>
            <w:r>
              <w:t>E</w:t>
            </w:r>
            <w:r w:rsidR="001177FB" w:rsidRPr="00E60788">
              <w:t>in generelles Beschäftigungsverbot besteht allerdings nicht</w:t>
            </w:r>
          </w:p>
          <w:p w14:paraId="6D2CE723" w14:textId="614770F3" w:rsidR="002B2782" w:rsidRDefault="002B2782" w:rsidP="00A427D2"/>
          <w:p w14:paraId="00A4604E" w14:textId="77777777" w:rsidR="00577DA6" w:rsidRPr="007937E9" w:rsidRDefault="00577DA6" w:rsidP="00577DA6"/>
          <w:p w14:paraId="59F6BEBA" w14:textId="7C3EFE34" w:rsidR="00602E50" w:rsidRPr="00577DA6" w:rsidRDefault="00602E50" w:rsidP="00577DA6">
            <w:pPr>
              <w:pStyle w:val="Zwischenberschrift"/>
              <w:framePr w:hSpace="0" w:wrap="auto" w:vAnchor="margin" w:xAlign="left" w:yAlign="inline"/>
              <w:suppressOverlap w:val="0"/>
              <w:rPr>
                <w:rStyle w:val="Fett"/>
                <w:b/>
                <w:bCs w:val="0"/>
              </w:rPr>
            </w:pPr>
            <w:r w:rsidRPr="00577DA6">
              <w:t>Begrenzung</w:t>
            </w:r>
            <w:r w:rsidRPr="00577DA6">
              <w:rPr>
                <w:rStyle w:val="Fett"/>
                <w:b/>
                <w:bCs w:val="0"/>
              </w:rPr>
              <w:t xml:space="preserve"> der Kontakte:</w:t>
            </w:r>
          </w:p>
          <w:p w14:paraId="1F0DF22C" w14:textId="320DE429" w:rsidR="00602E50" w:rsidRPr="00602E50" w:rsidRDefault="00602E50" w:rsidP="00A427D2">
            <w:pPr>
              <w:pStyle w:val="Listenabsatz"/>
            </w:pPr>
            <w:r>
              <w:lastRenderedPageBreak/>
              <w:t>Kin</w:t>
            </w:r>
            <w:r w:rsidRPr="00602E50">
              <w:t>der in Kleingruppen verteilen und Gruppenaufteilung möglichst nicht verändern</w:t>
            </w:r>
          </w:p>
          <w:p w14:paraId="4284512A" w14:textId="45B90F08" w:rsidR="002B2782" w:rsidRDefault="002B2782" w:rsidP="00A427D2">
            <w:pPr>
              <w:pStyle w:val="Listenabsatz"/>
            </w:pPr>
            <w:r w:rsidRPr="00602E50">
              <w:t>Wenn möglich sollte eine Kleingruppe immer von demselben Personenkreis betreut werden</w:t>
            </w:r>
          </w:p>
          <w:p w14:paraId="678276E7" w14:textId="4694D6B0" w:rsidR="00602E50" w:rsidRPr="00602E50" w:rsidRDefault="00602E50" w:rsidP="00A427D2">
            <w:pPr>
              <w:pStyle w:val="Listenabsatz"/>
            </w:pPr>
            <w:r w:rsidRPr="00E60788">
              <w:rPr>
                <w:color w:val="000000" w:themeColor="text1"/>
              </w:rPr>
              <w:t>Sofern möglich sollte jeder Kleingruppe ein eigener Wasch- und Toilettenbereich zur Verfügung stehen</w:t>
            </w:r>
          </w:p>
          <w:p w14:paraId="646DE987" w14:textId="77777777" w:rsidR="00CD2545" w:rsidRDefault="00CD2545" w:rsidP="00A427D2"/>
          <w:p w14:paraId="5B59E470" w14:textId="77777777" w:rsidR="0003057E" w:rsidRPr="0003057E" w:rsidRDefault="00C51D33" w:rsidP="0003057E">
            <w:pPr>
              <w:pStyle w:val="Zwischenberschrift"/>
              <w:framePr w:hSpace="0" w:wrap="auto" w:vAnchor="margin" w:xAlign="left" w:yAlign="inline"/>
              <w:suppressOverlap w:val="0"/>
            </w:pPr>
            <w:r w:rsidRPr="0003057E">
              <w:t>Soweit möglich Abstand halten</w:t>
            </w:r>
            <w:r w:rsidR="00A71750" w:rsidRPr="0003057E">
              <w:t>:</w:t>
            </w:r>
            <w:r w:rsidR="008F7C2D" w:rsidRPr="0003057E">
              <w:t xml:space="preserve"> </w:t>
            </w:r>
          </w:p>
          <w:p w14:paraId="7F8248BA" w14:textId="1E37BCFC" w:rsidR="00C51D33" w:rsidRDefault="008F7C2D" w:rsidP="00A427D2">
            <w:r>
              <w:t>Es ist jedoch nicht realistisch, das Abstandsgebot konsequent einzuhalten</w:t>
            </w:r>
            <w:r w:rsidR="00A71750">
              <w:t xml:space="preserve"> – w</w:t>
            </w:r>
            <w:r>
              <w:t>eder lässt es sich unter den Kindern durchsetzen, noch immer bei der Betreuung einhalten.</w:t>
            </w:r>
          </w:p>
          <w:p w14:paraId="458D9E7F" w14:textId="0865BC40" w:rsidR="00C51D33" w:rsidRDefault="00C51D33" w:rsidP="00A427D2">
            <w:pPr>
              <w:pStyle w:val="Listenabsatz"/>
            </w:pPr>
            <w:r>
              <w:t>Die Beschäftigten untereinander</w:t>
            </w:r>
            <w:r w:rsidR="00697EA1">
              <w:t xml:space="preserve"> sollten</w:t>
            </w:r>
            <w:r>
              <w:t xml:space="preserve"> </w:t>
            </w:r>
            <w:r w:rsidR="00697EA1">
              <w:t>den gebotenen Abstand von 1,5 – 2 Metern halten</w:t>
            </w:r>
          </w:p>
          <w:p w14:paraId="1A25B387" w14:textId="10003B97" w:rsidR="00697EA1" w:rsidRDefault="00697EA1" w:rsidP="00A427D2">
            <w:pPr>
              <w:pStyle w:val="Listenabsatz"/>
            </w:pPr>
            <w:r>
              <w:t>Möglichst auf angeleitete Aktivitäten mit den Kindern verzichten, die eine deutliche Unterschreitung des gebotenen Abstands mit sich bringen</w:t>
            </w:r>
          </w:p>
          <w:p w14:paraId="4C3377CD" w14:textId="218C2679" w:rsidR="00697EA1" w:rsidRPr="002B28EC" w:rsidRDefault="00221934" w:rsidP="006D7C27">
            <w:pPr>
              <w:pStyle w:val="Listenabsatz"/>
            </w:pPr>
            <w:r>
              <w:t xml:space="preserve">Eventuell auf </w:t>
            </w:r>
            <w:r w:rsidR="002712EB">
              <w:t xml:space="preserve">optimalen Abstand </w:t>
            </w:r>
            <w:r w:rsidR="00AB6577">
              <w:t>zu den Gesichtern der Kinder achten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D87DBEC" w14:textId="77777777" w:rsidR="0083185C" w:rsidRPr="002B28EC" w:rsidRDefault="0083185C" w:rsidP="00A427D2"/>
        </w:tc>
        <w:tc>
          <w:tcPr>
            <w:tcW w:w="1273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00CCE85" w14:textId="77777777" w:rsidR="0083185C" w:rsidRPr="002B28EC" w:rsidRDefault="0083185C" w:rsidP="00A427D2"/>
        </w:tc>
        <w:tc>
          <w:tcPr>
            <w:tcW w:w="1118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65B7971" w14:textId="77777777" w:rsidR="0083185C" w:rsidRPr="002B28EC" w:rsidRDefault="0083185C" w:rsidP="00A427D2"/>
        </w:tc>
        <w:tc>
          <w:tcPr>
            <w:tcW w:w="1092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E4EB593" w14:textId="77777777" w:rsidR="0083185C" w:rsidRPr="001E1AF7" w:rsidRDefault="0083185C" w:rsidP="00A427D2"/>
        </w:tc>
      </w:tr>
      <w:tr w:rsidR="001E57B6" w:rsidRPr="00414E83" w14:paraId="282862B5" w14:textId="77777777" w:rsidTr="00A427D2">
        <w:trPr>
          <w:trHeight w:val="1191"/>
        </w:trPr>
        <w:tc>
          <w:tcPr>
            <w:tcW w:w="2456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46D0F08" w14:textId="32DC8952" w:rsidR="001E57B6" w:rsidRPr="002B28EC" w:rsidRDefault="001E57B6" w:rsidP="00A427D2">
            <w:r>
              <w:lastRenderedPageBreak/>
              <w:t>Zusätzliche p</w:t>
            </w:r>
            <w:r w:rsidRPr="003D4CC5">
              <w:t xml:space="preserve">sychische Belastungen </w:t>
            </w:r>
            <w:r>
              <w:t>wie Angst vor einer SARS-CoV-2-Infektion</w:t>
            </w:r>
            <w:r w:rsidR="006D7C27">
              <w:t>, Konflikte mit Eltern</w:t>
            </w:r>
          </w:p>
        </w:tc>
        <w:tc>
          <w:tcPr>
            <w:tcW w:w="1141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6E64AB2" w14:textId="77777777" w:rsidR="001E57B6" w:rsidRPr="002B28EC" w:rsidRDefault="001E57B6" w:rsidP="00A427D2">
            <w:r>
              <w:t>Mittel bis hoch</w:t>
            </w:r>
          </w:p>
        </w:tc>
        <w:tc>
          <w:tcPr>
            <w:tcW w:w="2538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BCC6F9F" w14:textId="77777777" w:rsidR="001E57B6" w:rsidRPr="002B28EC" w:rsidRDefault="001E57B6" w:rsidP="00A427D2">
            <w:r w:rsidRPr="001E57B6">
              <w:t>Individuelle Beanspruchung durch psychische Belastungen so gering wie möglich halten</w:t>
            </w:r>
          </w:p>
        </w:tc>
        <w:tc>
          <w:tcPr>
            <w:tcW w:w="4833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6C77123" w14:textId="77777777" w:rsidR="00476985" w:rsidRPr="00932310" w:rsidRDefault="00476985" w:rsidP="00476985">
            <w:pPr>
              <w:pStyle w:val="Listenabsatz"/>
              <w:ind w:left="399"/>
            </w:pPr>
            <w:r w:rsidRPr="00932310">
              <w:t>Kontinuierlich über aktuelle Situation und Maßnahmen informieren</w:t>
            </w:r>
          </w:p>
          <w:p w14:paraId="0BDA22C7" w14:textId="77777777" w:rsidR="001E57B6" w:rsidRPr="008C6245" w:rsidRDefault="001E57B6" w:rsidP="00A427D2">
            <w:pPr>
              <w:pStyle w:val="Listenabsatz"/>
            </w:pPr>
            <w:r>
              <w:t>K</w:t>
            </w:r>
            <w:r w:rsidRPr="003D4CC5">
              <w:t xml:space="preserve">lare </w:t>
            </w:r>
            <w:r w:rsidRPr="008C6245">
              <w:t>Aufgaben stellen, Verantwortungsbereiche abgrenzen, Zuständigkeiten eindeutig regeln, Prioritäten klar setzen</w:t>
            </w:r>
          </w:p>
          <w:p w14:paraId="2F7EAEF1" w14:textId="77777777" w:rsidR="00476985" w:rsidRDefault="001E57B6" w:rsidP="00A427D2">
            <w:pPr>
              <w:pStyle w:val="Listenabsatz"/>
            </w:pPr>
            <w:r w:rsidRPr="008C6245">
              <w:lastRenderedPageBreak/>
              <w:t xml:space="preserve">Bei hoher Belastung ggf. mehr Pausen </w:t>
            </w:r>
            <w:r w:rsidR="00476985">
              <w:t>einplanen</w:t>
            </w:r>
          </w:p>
          <w:p w14:paraId="7E917311" w14:textId="32149D35" w:rsidR="001E57B6" w:rsidRPr="008C6245" w:rsidRDefault="001E57B6" w:rsidP="00A427D2">
            <w:pPr>
              <w:pStyle w:val="Listenabsatz"/>
            </w:pPr>
            <w:r w:rsidRPr="008C6245">
              <w:t xml:space="preserve">Tragepausen für Mund-Nasen-Bedeckung und Atemschutzmasken </w:t>
            </w:r>
            <w:r w:rsidR="00C51D33">
              <w:t>einplanen</w:t>
            </w:r>
          </w:p>
          <w:p w14:paraId="2CF8448B" w14:textId="77777777" w:rsidR="001E57B6" w:rsidRPr="008C6245" w:rsidRDefault="001E57B6" w:rsidP="00A427D2">
            <w:pPr>
              <w:pStyle w:val="Listenabsatz"/>
            </w:pPr>
            <w:r w:rsidRPr="008C6245">
              <w:t>Kollegialen Austausch ermöglichen</w:t>
            </w:r>
          </w:p>
          <w:p w14:paraId="4B6A5B97" w14:textId="77777777" w:rsidR="001E57B6" w:rsidRPr="003D4CC5" w:rsidRDefault="001E57B6" w:rsidP="00A427D2"/>
          <w:p w14:paraId="4A489A8E" w14:textId="77777777" w:rsidR="001E57B6" w:rsidRPr="004D3F0F" w:rsidRDefault="001E57B6" w:rsidP="00A427D2">
            <w:pPr>
              <w:rPr>
                <w:sz w:val="16"/>
              </w:rPr>
            </w:pPr>
            <w:r w:rsidRPr="004D3F0F">
              <w:t>Angebote der BGW</w:t>
            </w:r>
            <w:r w:rsidRPr="004D3F0F">
              <w:rPr>
                <w:sz w:val="16"/>
              </w:rPr>
              <w:t>:</w:t>
            </w:r>
            <w:r w:rsidRPr="004D3F0F">
              <w:t xml:space="preserve"> </w:t>
            </w:r>
          </w:p>
          <w:p w14:paraId="5E5E063C" w14:textId="77777777" w:rsidR="001E57B6" w:rsidRPr="004D3F0F" w:rsidRDefault="003C47F2" w:rsidP="00A427D2">
            <w:pPr>
              <w:pStyle w:val="Listenabsatz"/>
            </w:pPr>
            <w:hyperlink r:id="rId8" w:history="1">
              <w:r w:rsidR="001E57B6" w:rsidRPr="004D3F0F">
                <w:rPr>
                  <w:rStyle w:val="Hyperlink"/>
                </w:rPr>
                <w:t>Krisen-Coaching für Führungskräfte und Personen in Verantwortung</w:t>
              </w:r>
            </w:hyperlink>
            <w:r w:rsidR="001E57B6" w:rsidRPr="004D3F0F">
              <w:t xml:space="preserve">, </w:t>
            </w:r>
          </w:p>
          <w:p w14:paraId="58222508" w14:textId="77777777" w:rsidR="001E57B6" w:rsidRPr="002B28EC" w:rsidRDefault="003C47F2" w:rsidP="00A427D2">
            <w:pPr>
              <w:pStyle w:val="Listenabsatz"/>
            </w:pPr>
            <w:hyperlink r:id="rId9" w:history="1">
              <w:r w:rsidR="001E57B6" w:rsidRPr="004D3F0F">
                <w:rPr>
                  <w:rStyle w:val="Hyperlink"/>
                </w:rPr>
                <w:t>Telefonische Krisenberatung</w:t>
              </w:r>
            </w:hyperlink>
          </w:p>
        </w:tc>
        <w:tc>
          <w:tcPr>
            <w:tcW w:w="1278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0F379B3" w14:textId="77777777" w:rsidR="001E57B6" w:rsidRPr="002B28EC" w:rsidRDefault="001E57B6" w:rsidP="00A427D2"/>
        </w:tc>
        <w:tc>
          <w:tcPr>
            <w:tcW w:w="1273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790A10C" w14:textId="77777777" w:rsidR="001E57B6" w:rsidRPr="002B28EC" w:rsidRDefault="001E57B6" w:rsidP="00A427D2"/>
        </w:tc>
        <w:tc>
          <w:tcPr>
            <w:tcW w:w="1118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27EF4BE" w14:textId="77777777" w:rsidR="001E57B6" w:rsidRPr="002B28EC" w:rsidRDefault="001E57B6" w:rsidP="00A427D2"/>
        </w:tc>
        <w:tc>
          <w:tcPr>
            <w:tcW w:w="1092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B7FFD61" w14:textId="77777777" w:rsidR="001E57B6" w:rsidRPr="001E1AF7" w:rsidRDefault="001E57B6" w:rsidP="00A427D2"/>
        </w:tc>
      </w:tr>
    </w:tbl>
    <w:p w14:paraId="305F85F5" w14:textId="6406142A" w:rsidR="00CF3049" w:rsidRPr="00271815" w:rsidRDefault="00A427D2" w:rsidP="008A1651">
      <w:r>
        <w:br w:type="textWrapping" w:clear="all"/>
      </w:r>
      <w:r w:rsidR="00F5469C">
        <w:tab/>
      </w:r>
      <w:r w:rsidR="00A20716" w:rsidRPr="0016221A">
        <w:t>Für eine neue Zeile in das rechte Feld klicken und anschließend die Tabulatortaste drücken</w:t>
      </w:r>
    </w:p>
    <w:sectPr w:rsidR="00CF3049" w:rsidRPr="00271815" w:rsidSect="004B40BB">
      <w:headerReference w:type="even" r:id="rId10"/>
      <w:headerReference w:type="default" r:id="rId11"/>
      <w:footerReference w:type="default" r:id="rId12"/>
      <w:type w:val="continuous"/>
      <w:pgSz w:w="16840" w:h="11900" w:orient="landscape"/>
      <w:pgMar w:top="2835" w:right="624" w:bottom="1134" w:left="624" w:header="1361" w:footer="624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A61163E" w16cid:durableId="2264FBF7"/>
  <w16cid:commentId w16cid:paraId="5D407B0A" w16cid:durableId="2264FC28"/>
  <w16cid:commentId w16cid:paraId="5A73CDFA" w16cid:durableId="2264FDDC"/>
  <w16cid:commentId w16cid:paraId="73C695CC" w16cid:durableId="2264FE5A"/>
  <w16cid:commentId w16cid:paraId="12D22603" w16cid:durableId="22650C16"/>
  <w16cid:commentId w16cid:paraId="761EEDAD" w16cid:durableId="22650B2E"/>
  <w16cid:commentId w16cid:paraId="44CC48EA" w16cid:durableId="22650C34"/>
  <w16cid:commentId w16cid:paraId="7A9EBE3E" w16cid:durableId="22650B0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99D569" w14:textId="77777777" w:rsidR="005C703B" w:rsidRDefault="005C703B" w:rsidP="008A1651">
      <w:r>
        <w:separator/>
      </w:r>
    </w:p>
  </w:endnote>
  <w:endnote w:type="continuationSeparator" w:id="0">
    <w:p w14:paraId="53D908F2" w14:textId="77777777" w:rsidR="005C703B" w:rsidRDefault="005C703B" w:rsidP="008A1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47D6DC" w14:textId="61F77627" w:rsidR="00D04F9D" w:rsidRDefault="00D04F9D" w:rsidP="008A1651">
    <w:pPr>
      <w:pStyle w:val="Fuzeile"/>
    </w:pPr>
    <w:r>
      <w:t>Stand: 05/2020</w:t>
    </w:r>
    <w:r w:rsidRPr="00026F71">
      <w:tab/>
      <w:t xml:space="preserve">Seite </w:t>
    </w:r>
    <w:r w:rsidRPr="00026F71">
      <w:fldChar w:fldCharType="begin"/>
    </w:r>
    <w:r w:rsidRPr="00026F71">
      <w:instrText xml:space="preserve"> PAGE  \* MERGEFORMAT </w:instrText>
    </w:r>
    <w:r w:rsidRPr="00026F71">
      <w:fldChar w:fldCharType="separate"/>
    </w:r>
    <w:r w:rsidR="003C47F2">
      <w:rPr>
        <w:noProof/>
      </w:rPr>
      <w:t>2</w:t>
    </w:r>
    <w:r w:rsidRPr="00026F71">
      <w:fldChar w:fldCharType="end"/>
    </w:r>
    <w:r w:rsidRPr="00026F71">
      <w:t xml:space="preserve"> von </w:t>
    </w:r>
    <w:fldSimple w:instr=" SECTIONPAGES  \* MERGEFORMAT ">
      <w:r w:rsidR="003C47F2">
        <w:rPr>
          <w:noProof/>
        </w:rPr>
        <w:t>6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97F7B7" w14:textId="77777777" w:rsidR="005C703B" w:rsidRDefault="005C703B" w:rsidP="008A1651">
      <w:r>
        <w:separator/>
      </w:r>
    </w:p>
  </w:footnote>
  <w:footnote w:type="continuationSeparator" w:id="0">
    <w:p w14:paraId="22324AD4" w14:textId="77777777" w:rsidR="005C703B" w:rsidRDefault="005C703B" w:rsidP="008A16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B0475E" w14:textId="77777777" w:rsidR="00D04F9D" w:rsidRDefault="00D04F9D" w:rsidP="008A1651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9984" behindDoc="0" locked="1" layoutInCell="1" allowOverlap="1" wp14:anchorId="13E0486E" wp14:editId="1E474E00">
              <wp:simplePos x="0" y="0"/>
              <wp:positionH relativeFrom="column">
                <wp:posOffset>-101600</wp:posOffset>
              </wp:positionH>
              <wp:positionV relativeFrom="paragraph">
                <wp:posOffset>-101600</wp:posOffset>
              </wp:positionV>
              <wp:extent cx="4374515" cy="914400"/>
              <wp:effectExtent l="0" t="0" r="0" b="0"/>
              <wp:wrapNone/>
              <wp:docPr id="15" name="Textfeld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437451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ex="http://schemas.microsoft.com/office/word/2018/wordml/cex"/>
                        </a:ext>
                        <a:ext uri="{C572A759-6A51-4108-AA02-DFA0A04FC94B}">
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ex="http://schemas.microsoft.com/office/word/2018/wordml/cex"/>
                        </a:ext>
                      </a:extLst>
                    </wps:spPr>
                    <wps:txbx>
                      <w:txbxContent>
                        <w:p w14:paraId="5BA1F73D" w14:textId="77777777" w:rsidR="00D04F9D" w:rsidRPr="00D177D6" w:rsidRDefault="00D04F9D" w:rsidP="008A1651">
                          <w:pPr>
                            <w:pStyle w:val="Kopfzeile"/>
                            <w:rPr>
                              <w:noProof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13E0486E" id="_x0000_t202" coordsize="21600,21600" o:spt="202" path="m,l,21600r21600,l21600,xe">
              <v:stroke joinstyle="miter"/>
              <v:path gradientshapeok="t" o:connecttype="rect"/>
            </v:shapetype>
            <v:shape id="Textfeld 15" o:spid="_x0000_s1026" type="#_x0000_t202" style="position:absolute;margin-left:-8pt;margin-top:-8pt;width:344.45pt;height:1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" filled="f" stroked="f">
              <o:lock v:ext="edit" aspectratio="t"/>
              <v:textbox>
                <w:txbxContent>
                  <w:p w14:paraId="5BA1F73D" w14:textId="77777777" w:rsidR="00D04F9D" w:rsidRPr="00D177D6" w:rsidRDefault="00D04F9D" w:rsidP="008A1651">
                    <w:pPr>
                      <w:pStyle w:val="Kopfzeile"/>
                      <w:rPr>
                        <w:noProof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30A0A7" w14:textId="4268C66D" w:rsidR="00D04F9D" w:rsidRPr="00F2741C" w:rsidRDefault="00D04F9D" w:rsidP="001A69A3">
    <w:pPr>
      <w:pStyle w:val="Kopfzeile"/>
      <w:tabs>
        <w:tab w:val="clear" w:pos="9072"/>
        <w:tab w:val="left" w:pos="960"/>
      </w:tabs>
      <w:spacing w:line="450" w:lineRule="exact"/>
      <w:ind w:right="3402"/>
    </w:pPr>
    <w:r w:rsidRPr="001A69A3">
      <w:rPr>
        <w:b/>
        <w:noProof/>
        <w:color w:val="4F81BD" w:themeColor="accent1"/>
        <w:sz w:val="40"/>
        <w:szCs w:val="40"/>
        <w:lang w:eastAsia="de-DE"/>
      </w:rPr>
      <w:drawing>
        <wp:anchor distT="0" distB="0" distL="114300" distR="114300" simplePos="0" relativeHeight="251660288" behindDoc="0" locked="0" layoutInCell="1" allowOverlap="1" wp14:anchorId="308805A8" wp14:editId="6D4DC596">
          <wp:simplePos x="0" y="0"/>
          <wp:positionH relativeFrom="column">
            <wp:posOffset>8268335</wp:posOffset>
          </wp:positionH>
          <wp:positionV relativeFrom="paragraph">
            <wp:posOffset>-67945</wp:posOffset>
          </wp:positionV>
          <wp:extent cx="1637665" cy="695960"/>
          <wp:effectExtent l="0" t="0" r="0" b="0"/>
          <wp:wrapTight wrapText="bothSides">
            <wp:wrapPolygon edited="0">
              <wp:start x="1005" y="0"/>
              <wp:lineTo x="0" y="1577"/>
              <wp:lineTo x="0" y="11825"/>
              <wp:lineTo x="5360" y="12613"/>
              <wp:lineTo x="5695" y="20496"/>
              <wp:lineTo x="16081" y="20496"/>
              <wp:lineTo x="21106" y="20496"/>
              <wp:lineTo x="21106" y="1577"/>
              <wp:lineTo x="3685" y="0"/>
              <wp:lineTo x="1005" y="0"/>
            </wp:wrapPolygon>
          </wp:wrapTight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665" cy="695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ex="http://schemas.microsoft.com/office/word/2018/wordml/c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A69A3">
      <w:rPr>
        <w:b/>
        <w:color w:val="4F81BD" w:themeColor="accent1"/>
        <w:sz w:val="40"/>
        <w:szCs w:val="40"/>
      </w:rPr>
      <w:t>Gefährdungsbeurteilung</w:t>
    </w:r>
    <w:r w:rsidRPr="007D01DC">
      <w:t xml:space="preserve"> </w:t>
    </w:r>
    <w:r w:rsidRPr="001A69A3">
      <w:rPr>
        <w:b/>
        <w:color w:val="4F81BD" w:themeColor="accent1"/>
        <w:sz w:val="40"/>
        <w:szCs w:val="40"/>
      </w:rPr>
      <w:t>SARS-CoV-2 – Kinderbetreuung:</w:t>
    </w:r>
    <w:r>
      <w:br/>
    </w:r>
  </w:p>
  <w:p w14:paraId="528FF857" w14:textId="77777777" w:rsidR="00D04F9D" w:rsidRPr="00F2741C" w:rsidRDefault="00D04F9D" w:rsidP="008A165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5D14"/>
    <w:multiLevelType w:val="hybridMultilevel"/>
    <w:tmpl w:val="3704F87C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01518F"/>
    <w:multiLevelType w:val="hybridMultilevel"/>
    <w:tmpl w:val="1D441F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E5D37"/>
    <w:multiLevelType w:val="hybridMultilevel"/>
    <w:tmpl w:val="B4B044BA"/>
    <w:lvl w:ilvl="0" w:tplc="0407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3" w15:restartNumberingAfterBreak="0">
    <w:nsid w:val="0A3B1D15"/>
    <w:multiLevelType w:val="hybridMultilevel"/>
    <w:tmpl w:val="17764F06"/>
    <w:lvl w:ilvl="0" w:tplc="6E1E0B26">
      <w:numFmt w:val="bullet"/>
      <w:lvlText w:val=""/>
      <w:lvlJc w:val="left"/>
      <w:pPr>
        <w:ind w:left="415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13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5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7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9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1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3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5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75" w:hanging="360"/>
      </w:pPr>
      <w:rPr>
        <w:rFonts w:ascii="Wingdings" w:hAnsi="Wingdings" w:hint="default"/>
      </w:rPr>
    </w:lvl>
  </w:abstractNum>
  <w:abstractNum w:abstractNumId="4" w15:restartNumberingAfterBreak="0">
    <w:nsid w:val="0C6E01C3"/>
    <w:multiLevelType w:val="hybridMultilevel"/>
    <w:tmpl w:val="B43E3C5E"/>
    <w:lvl w:ilvl="0" w:tplc="2E54295C">
      <w:start w:val="1"/>
      <w:numFmt w:val="bullet"/>
      <w:lvlText w:val=""/>
      <w:lvlJc w:val="left"/>
      <w:pPr>
        <w:tabs>
          <w:tab w:val="num" w:pos="720"/>
        </w:tabs>
        <w:ind w:left="720" w:hanging="436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104C69"/>
    <w:multiLevelType w:val="hybridMultilevel"/>
    <w:tmpl w:val="116835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8438A5"/>
    <w:multiLevelType w:val="hybridMultilevel"/>
    <w:tmpl w:val="860A93C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2905002"/>
    <w:multiLevelType w:val="hybridMultilevel"/>
    <w:tmpl w:val="17CEC11C"/>
    <w:lvl w:ilvl="0" w:tplc="73585D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297601"/>
    <w:multiLevelType w:val="hybridMultilevel"/>
    <w:tmpl w:val="6CA09A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293595"/>
    <w:multiLevelType w:val="hybridMultilevel"/>
    <w:tmpl w:val="911EA3B8"/>
    <w:lvl w:ilvl="0" w:tplc="FC5EFCBA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F6984"/>
    <w:multiLevelType w:val="hybridMultilevel"/>
    <w:tmpl w:val="68F047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FB4AA8"/>
    <w:multiLevelType w:val="hybridMultilevel"/>
    <w:tmpl w:val="3E5A86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E66F20"/>
    <w:multiLevelType w:val="hybridMultilevel"/>
    <w:tmpl w:val="E3F84BC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65422E4"/>
    <w:multiLevelType w:val="hybridMultilevel"/>
    <w:tmpl w:val="B4AE0A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76838"/>
    <w:multiLevelType w:val="hybridMultilevel"/>
    <w:tmpl w:val="FA787E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DE5A43"/>
    <w:multiLevelType w:val="hybridMultilevel"/>
    <w:tmpl w:val="9AAAEBB8"/>
    <w:lvl w:ilvl="0" w:tplc="E35A80C0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68739B"/>
    <w:multiLevelType w:val="hybridMultilevel"/>
    <w:tmpl w:val="E3EEE078"/>
    <w:lvl w:ilvl="0" w:tplc="BA0AA7E6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FC5EFCBA">
      <w:start w:val="1"/>
      <w:numFmt w:val="bullet"/>
      <w:lvlText w:val=""/>
      <w:lvlJc w:val="left"/>
      <w:pPr>
        <w:tabs>
          <w:tab w:val="num" w:pos="1800"/>
        </w:tabs>
        <w:ind w:left="1800" w:hanging="720"/>
      </w:pPr>
      <w:rPr>
        <w:rFonts w:ascii="Wingdings" w:hAnsi="Wingdings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D20A6A"/>
    <w:multiLevelType w:val="hybridMultilevel"/>
    <w:tmpl w:val="8BCEF8FA"/>
    <w:lvl w:ilvl="0" w:tplc="04070017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B050"/>
      </w:rPr>
    </w:lvl>
    <w:lvl w:ilvl="1" w:tplc="04070019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55A733D"/>
    <w:multiLevelType w:val="hybridMultilevel"/>
    <w:tmpl w:val="21EA8590"/>
    <w:lvl w:ilvl="0" w:tplc="04070015">
      <w:start w:val="1"/>
      <w:numFmt w:val="decimal"/>
      <w:lvlText w:val="(%1)"/>
      <w:lvlJc w:val="left"/>
      <w:pPr>
        <w:tabs>
          <w:tab w:val="num" w:pos="6510"/>
        </w:tabs>
        <w:ind w:left="651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7230"/>
        </w:tabs>
        <w:ind w:left="723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7950"/>
        </w:tabs>
        <w:ind w:left="795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8670"/>
        </w:tabs>
        <w:ind w:left="867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9390"/>
        </w:tabs>
        <w:ind w:left="939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10110"/>
        </w:tabs>
        <w:ind w:left="1011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10830"/>
        </w:tabs>
        <w:ind w:left="1083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11550"/>
        </w:tabs>
        <w:ind w:left="1155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12270"/>
        </w:tabs>
        <w:ind w:left="12270" w:hanging="180"/>
      </w:pPr>
    </w:lvl>
  </w:abstractNum>
  <w:abstractNum w:abstractNumId="19" w15:restartNumberingAfterBreak="0">
    <w:nsid w:val="3B597D62"/>
    <w:multiLevelType w:val="hybridMultilevel"/>
    <w:tmpl w:val="BBCE5964"/>
    <w:lvl w:ilvl="0" w:tplc="AA0E1B1E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FC5EFCBA">
      <w:start w:val="1"/>
      <w:numFmt w:val="bullet"/>
      <w:lvlText w:val=""/>
      <w:lvlJc w:val="left"/>
      <w:pPr>
        <w:tabs>
          <w:tab w:val="num" w:pos="1800"/>
        </w:tabs>
        <w:ind w:left="1800" w:hanging="720"/>
      </w:pPr>
      <w:rPr>
        <w:rFonts w:ascii="Wingdings" w:hAnsi="Wingdings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565EE5"/>
    <w:multiLevelType w:val="hybridMultilevel"/>
    <w:tmpl w:val="D48A55E2"/>
    <w:lvl w:ilvl="0" w:tplc="C7EC2E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E6311BA"/>
    <w:multiLevelType w:val="hybridMultilevel"/>
    <w:tmpl w:val="69A2E8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E00773"/>
    <w:multiLevelType w:val="hybridMultilevel"/>
    <w:tmpl w:val="E794AAEE"/>
    <w:lvl w:ilvl="0" w:tplc="CF521B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E224A9"/>
    <w:multiLevelType w:val="hybridMultilevel"/>
    <w:tmpl w:val="591877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747BC1"/>
    <w:multiLevelType w:val="hybridMultilevel"/>
    <w:tmpl w:val="DD4065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FA94FC">
      <w:numFmt w:val="bullet"/>
      <w:lvlText w:val="·"/>
      <w:lvlJc w:val="left"/>
      <w:pPr>
        <w:ind w:left="1515" w:hanging="435"/>
      </w:pPr>
      <w:rPr>
        <w:rFonts w:ascii="&amp;quot" w:eastAsia="Times New Roman" w:hAnsi="&amp;quot" w:cs="Times New Roman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E60F83"/>
    <w:multiLevelType w:val="hybridMultilevel"/>
    <w:tmpl w:val="8784324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B050"/>
      </w:rPr>
    </w:lvl>
    <w:lvl w:ilvl="1" w:tplc="04070019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7481DE6"/>
    <w:multiLevelType w:val="hybridMultilevel"/>
    <w:tmpl w:val="796A6A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7C0B13"/>
    <w:multiLevelType w:val="hybridMultilevel"/>
    <w:tmpl w:val="CD6E8610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7B20BE"/>
    <w:multiLevelType w:val="hybridMultilevel"/>
    <w:tmpl w:val="C54C8D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6A6C70"/>
    <w:multiLevelType w:val="hybridMultilevel"/>
    <w:tmpl w:val="E4A89C9E"/>
    <w:lvl w:ilvl="0" w:tplc="C1429BEC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7D0B0B"/>
    <w:multiLevelType w:val="hybridMultilevel"/>
    <w:tmpl w:val="9D125F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9E25C8"/>
    <w:multiLevelType w:val="hybridMultilevel"/>
    <w:tmpl w:val="212ACE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2D2F5D"/>
    <w:multiLevelType w:val="hybridMultilevel"/>
    <w:tmpl w:val="3A28A2CA"/>
    <w:lvl w:ilvl="0" w:tplc="F398A3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7"/>
  </w:num>
  <w:num w:numId="2">
    <w:abstractNumId w:val="18"/>
  </w:num>
  <w:num w:numId="3">
    <w:abstractNumId w:val="4"/>
  </w:num>
  <w:num w:numId="4">
    <w:abstractNumId w:val="15"/>
  </w:num>
  <w:num w:numId="5">
    <w:abstractNumId w:val="19"/>
  </w:num>
  <w:num w:numId="6">
    <w:abstractNumId w:val="9"/>
  </w:num>
  <w:num w:numId="7">
    <w:abstractNumId w:val="16"/>
  </w:num>
  <w:num w:numId="8">
    <w:abstractNumId w:val="30"/>
  </w:num>
  <w:num w:numId="9">
    <w:abstractNumId w:val="13"/>
  </w:num>
  <w:num w:numId="10">
    <w:abstractNumId w:val="8"/>
  </w:num>
  <w:num w:numId="11">
    <w:abstractNumId w:val="6"/>
  </w:num>
  <w:num w:numId="12">
    <w:abstractNumId w:val="28"/>
  </w:num>
  <w:num w:numId="13">
    <w:abstractNumId w:val="29"/>
  </w:num>
  <w:num w:numId="14">
    <w:abstractNumId w:val="21"/>
  </w:num>
  <w:num w:numId="15">
    <w:abstractNumId w:val="7"/>
  </w:num>
  <w:num w:numId="16">
    <w:abstractNumId w:val="31"/>
  </w:num>
  <w:num w:numId="17">
    <w:abstractNumId w:val="25"/>
  </w:num>
  <w:num w:numId="18">
    <w:abstractNumId w:val="26"/>
  </w:num>
  <w:num w:numId="19">
    <w:abstractNumId w:val="17"/>
  </w:num>
  <w:num w:numId="20">
    <w:abstractNumId w:val="32"/>
  </w:num>
  <w:num w:numId="21">
    <w:abstractNumId w:val="2"/>
  </w:num>
  <w:num w:numId="22">
    <w:abstractNumId w:val="20"/>
  </w:num>
  <w:num w:numId="23">
    <w:abstractNumId w:val="5"/>
  </w:num>
  <w:num w:numId="24">
    <w:abstractNumId w:val="23"/>
  </w:num>
  <w:num w:numId="25">
    <w:abstractNumId w:val="12"/>
  </w:num>
  <w:num w:numId="26">
    <w:abstractNumId w:val="1"/>
  </w:num>
  <w:num w:numId="27">
    <w:abstractNumId w:val="0"/>
  </w:num>
  <w:num w:numId="28">
    <w:abstractNumId w:val="11"/>
  </w:num>
  <w:num w:numId="29">
    <w:abstractNumId w:val="22"/>
  </w:num>
  <w:num w:numId="30">
    <w:abstractNumId w:val="14"/>
  </w:num>
  <w:num w:numId="31">
    <w:abstractNumId w:val="10"/>
  </w:num>
  <w:num w:numId="32">
    <w:abstractNumId w:val="3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6" w:nlCheck="1" w:checkStyle="0"/>
  <w:activeWritingStyle w:appName="MSWord" w:lang="de-DE" w:vendorID="64" w:dllVersion="4096" w:nlCheck="1" w:checkStyle="0"/>
  <w:activeWritingStyle w:appName="MSWord" w:lang="de-DE" w:vendorID="64" w:dllVersion="131078" w:nlCheck="1" w:checkStyle="0"/>
  <w:attachedTemplate r:id="rId1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2F0"/>
    <w:rsid w:val="00003311"/>
    <w:rsid w:val="00026F71"/>
    <w:rsid w:val="0003057E"/>
    <w:rsid w:val="00031340"/>
    <w:rsid w:val="000353C9"/>
    <w:rsid w:val="00037BFD"/>
    <w:rsid w:val="00040212"/>
    <w:rsid w:val="00042CE6"/>
    <w:rsid w:val="00043D91"/>
    <w:rsid w:val="000527D3"/>
    <w:rsid w:val="00053E38"/>
    <w:rsid w:val="00063FCF"/>
    <w:rsid w:val="00066CB1"/>
    <w:rsid w:val="00073D30"/>
    <w:rsid w:val="00080EA0"/>
    <w:rsid w:val="000870B2"/>
    <w:rsid w:val="000906F1"/>
    <w:rsid w:val="00092CB1"/>
    <w:rsid w:val="00096D89"/>
    <w:rsid w:val="000A1DA2"/>
    <w:rsid w:val="000A70C4"/>
    <w:rsid w:val="000B0DF2"/>
    <w:rsid w:val="000B64DF"/>
    <w:rsid w:val="000C085E"/>
    <w:rsid w:val="000E17D0"/>
    <w:rsid w:val="00102F0F"/>
    <w:rsid w:val="00105BCE"/>
    <w:rsid w:val="00110327"/>
    <w:rsid w:val="00113340"/>
    <w:rsid w:val="001177FB"/>
    <w:rsid w:val="0012126F"/>
    <w:rsid w:val="00127E74"/>
    <w:rsid w:val="00132D69"/>
    <w:rsid w:val="00136069"/>
    <w:rsid w:val="0014352E"/>
    <w:rsid w:val="00143DA0"/>
    <w:rsid w:val="0016378F"/>
    <w:rsid w:val="00177760"/>
    <w:rsid w:val="00191BCD"/>
    <w:rsid w:val="00196876"/>
    <w:rsid w:val="001A4CB3"/>
    <w:rsid w:val="001A5C05"/>
    <w:rsid w:val="001A69A3"/>
    <w:rsid w:val="001B7568"/>
    <w:rsid w:val="001D7B1A"/>
    <w:rsid w:val="001E233C"/>
    <w:rsid w:val="001E3828"/>
    <w:rsid w:val="001E57B6"/>
    <w:rsid w:val="00201DA9"/>
    <w:rsid w:val="002064E9"/>
    <w:rsid w:val="0020662A"/>
    <w:rsid w:val="00221934"/>
    <w:rsid w:val="00241CFE"/>
    <w:rsid w:val="0024353E"/>
    <w:rsid w:val="00245D4B"/>
    <w:rsid w:val="00256E67"/>
    <w:rsid w:val="0025783E"/>
    <w:rsid w:val="0026201A"/>
    <w:rsid w:val="002624AA"/>
    <w:rsid w:val="002639C6"/>
    <w:rsid w:val="002712EB"/>
    <w:rsid w:val="00271815"/>
    <w:rsid w:val="00273BFE"/>
    <w:rsid w:val="002823A7"/>
    <w:rsid w:val="00282F6A"/>
    <w:rsid w:val="002905AE"/>
    <w:rsid w:val="002A7AFE"/>
    <w:rsid w:val="002B2782"/>
    <w:rsid w:val="002B28EC"/>
    <w:rsid w:val="002B5CEC"/>
    <w:rsid w:val="002B7CE0"/>
    <w:rsid w:val="002C3F02"/>
    <w:rsid w:val="002D2A08"/>
    <w:rsid w:val="002E7F38"/>
    <w:rsid w:val="00301606"/>
    <w:rsid w:val="00303B47"/>
    <w:rsid w:val="00315FD9"/>
    <w:rsid w:val="003320A5"/>
    <w:rsid w:val="00335867"/>
    <w:rsid w:val="003358AD"/>
    <w:rsid w:val="00342BF7"/>
    <w:rsid w:val="00350300"/>
    <w:rsid w:val="0035657C"/>
    <w:rsid w:val="00357621"/>
    <w:rsid w:val="00374860"/>
    <w:rsid w:val="00375466"/>
    <w:rsid w:val="00376F64"/>
    <w:rsid w:val="00384C33"/>
    <w:rsid w:val="00385F56"/>
    <w:rsid w:val="00387BFF"/>
    <w:rsid w:val="0039129A"/>
    <w:rsid w:val="003A2CBB"/>
    <w:rsid w:val="003C47F2"/>
    <w:rsid w:val="003D59F6"/>
    <w:rsid w:val="003D7C0A"/>
    <w:rsid w:val="003E0438"/>
    <w:rsid w:val="003E5904"/>
    <w:rsid w:val="003F5633"/>
    <w:rsid w:val="003F6A92"/>
    <w:rsid w:val="004152AF"/>
    <w:rsid w:val="00420501"/>
    <w:rsid w:val="00426EAC"/>
    <w:rsid w:val="00437245"/>
    <w:rsid w:val="00441D6D"/>
    <w:rsid w:val="00447B23"/>
    <w:rsid w:val="004540E1"/>
    <w:rsid w:val="00456EEC"/>
    <w:rsid w:val="0046068A"/>
    <w:rsid w:val="00472224"/>
    <w:rsid w:val="00473B10"/>
    <w:rsid w:val="00476985"/>
    <w:rsid w:val="004819BE"/>
    <w:rsid w:val="00485F0A"/>
    <w:rsid w:val="004A1522"/>
    <w:rsid w:val="004A4E8E"/>
    <w:rsid w:val="004A5CF2"/>
    <w:rsid w:val="004B40BB"/>
    <w:rsid w:val="004B5FAA"/>
    <w:rsid w:val="004C01CC"/>
    <w:rsid w:val="004C3CFA"/>
    <w:rsid w:val="004C6F91"/>
    <w:rsid w:val="004D0378"/>
    <w:rsid w:val="004D2FAC"/>
    <w:rsid w:val="004D3F0F"/>
    <w:rsid w:val="004F455D"/>
    <w:rsid w:val="005032F0"/>
    <w:rsid w:val="005205DF"/>
    <w:rsid w:val="00520EBA"/>
    <w:rsid w:val="00531026"/>
    <w:rsid w:val="00540FE7"/>
    <w:rsid w:val="005457ED"/>
    <w:rsid w:val="00552C05"/>
    <w:rsid w:val="00560F5C"/>
    <w:rsid w:val="00561AE3"/>
    <w:rsid w:val="00576484"/>
    <w:rsid w:val="00577DA6"/>
    <w:rsid w:val="005828EF"/>
    <w:rsid w:val="005968C2"/>
    <w:rsid w:val="005B22CF"/>
    <w:rsid w:val="005C1AAA"/>
    <w:rsid w:val="005C3947"/>
    <w:rsid w:val="005C65C0"/>
    <w:rsid w:val="005C703B"/>
    <w:rsid w:val="005D343C"/>
    <w:rsid w:val="005E3517"/>
    <w:rsid w:val="00600442"/>
    <w:rsid w:val="0060058B"/>
    <w:rsid w:val="00602E50"/>
    <w:rsid w:val="006030A2"/>
    <w:rsid w:val="006128CC"/>
    <w:rsid w:val="006224C3"/>
    <w:rsid w:val="00642C6E"/>
    <w:rsid w:val="0065414B"/>
    <w:rsid w:val="0065541A"/>
    <w:rsid w:val="0066755C"/>
    <w:rsid w:val="00671648"/>
    <w:rsid w:val="00673A59"/>
    <w:rsid w:val="006769DA"/>
    <w:rsid w:val="0068464C"/>
    <w:rsid w:val="00697EA1"/>
    <w:rsid w:val="006A1EAC"/>
    <w:rsid w:val="006A7428"/>
    <w:rsid w:val="006B5118"/>
    <w:rsid w:val="006C19C5"/>
    <w:rsid w:val="006C6F48"/>
    <w:rsid w:val="006D6925"/>
    <w:rsid w:val="006D7C27"/>
    <w:rsid w:val="006F7E57"/>
    <w:rsid w:val="00707EF9"/>
    <w:rsid w:val="00715013"/>
    <w:rsid w:val="00716351"/>
    <w:rsid w:val="00753874"/>
    <w:rsid w:val="00756825"/>
    <w:rsid w:val="00756983"/>
    <w:rsid w:val="00760275"/>
    <w:rsid w:val="007644C9"/>
    <w:rsid w:val="00766E2E"/>
    <w:rsid w:val="007937E9"/>
    <w:rsid w:val="00797E77"/>
    <w:rsid w:val="007A64B5"/>
    <w:rsid w:val="007C0681"/>
    <w:rsid w:val="007C6D0D"/>
    <w:rsid w:val="007D01DC"/>
    <w:rsid w:val="007D0453"/>
    <w:rsid w:val="007D2B6F"/>
    <w:rsid w:val="007D6A94"/>
    <w:rsid w:val="007E105C"/>
    <w:rsid w:val="007E6D51"/>
    <w:rsid w:val="007E78B2"/>
    <w:rsid w:val="0080566E"/>
    <w:rsid w:val="0083185C"/>
    <w:rsid w:val="00834C03"/>
    <w:rsid w:val="00877C71"/>
    <w:rsid w:val="00891883"/>
    <w:rsid w:val="008A1651"/>
    <w:rsid w:val="008A4935"/>
    <w:rsid w:val="008A7C62"/>
    <w:rsid w:val="008B0564"/>
    <w:rsid w:val="008B4145"/>
    <w:rsid w:val="008C20B4"/>
    <w:rsid w:val="008C58EB"/>
    <w:rsid w:val="008C6245"/>
    <w:rsid w:val="008D197C"/>
    <w:rsid w:val="008E0ECE"/>
    <w:rsid w:val="008E55EA"/>
    <w:rsid w:val="008F3A25"/>
    <w:rsid w:val="008F64CD"/>
    <w:rsid w:val="008F7C2D"/>
    <w:rsid w:val="00901B1A"/>
    <w:rsid w:val="009044E1"/>
    <w:rsid w:val="0090535B"/>
    <w:rsid w:val="00910C80"/>
    <w:rsid w:val="00930F08"/>
    <w:rsid w:val="00932083"/>
    <w:rsid w:val="009323EC"/>
    <w:rsid w:val="009376B8"/>
    <w:rsid w:val="00947C84"/>
    <w:rsid w:val="00953B79"/>
    <w:rsid w:val="0095578E"/>
    <w:rsid w:val="00956D4A"/>
    <w:rsid w:val="009625FB"/>
    <w:rsid w:val="009642FA"/>
    <w:rsid w:val="00964486"/>
    <w:rsid w:val="009727B3"/>
    <w:rsid w:val="0098493E"/>
    <w:rsid w:val="0098496E"/>
    <w:rsid w:val="00990537"/>
    <w:rsid w:val="009B1526"/>
    <w:rsid w:val="009B51EC"/>
    <w:rsid w:val="009C238A"/>
    <w:rsid w:val="009C4161"/>
    <w:rsid w:val="009C4E40"/>
    <w:rsid w:val="009F1F80"/>
    <w:rsid w:val="009F45BB"/>
    <w:rsid w:val="009F4B39"/>
    <w:rsid w:val="00A00C64"/>
    <w:rsid w:val="00A20716"/>
    <w:rsid w:val="00A20E69"/>
    <w:rsid w:val="00A2588B"/>
    <w:rsid w:val="00A27383"/>
    <w:rsid w:val="00A427D2"/>
    <w:rsid w:val="00A42CFD"/>
    <w:rsid w:val="00A555FA"/>
    <w:rsid w:val="00A55717"/>
    <w:rsid w:val="00A61AA6"/>
    <w:rsid w:val="00A663A2"/>
    <w:rsid w:val="00A664DC"/>
    <w:rsid w:val="00A67149"/>
    <w:rsid w:val="00A71750"/>
    <w:rsid w:val="00A75CED"/>
    <w:rsid w:val="00A831BC"/>
    <w:rsid w:val="00A83D9D"/>
    <w:rsid w:val="00A84D58"/>
    <w:rsid w:val="00A91278"/>
    <w:rsid w:val="00AA2679"/>
    <w:rsid w:val="00AA6ADE"/>
    <w:rsid w:val="00AA764F"/>
    <w:rsid w:val="00AB024A"/>
    <w:rsid w:val="00AB5634"/>
    <w:rsid w:val="00AB6577"/>
    <w:rsid w:val="00AC017A"/>
    <w:rsid w:val="00AC0953"/>
    <w:rsid w:val="00AC15BA"/>
    <w:rsid w:val="00AC1F21"/>
    <w:rsid w:val="00AE4FFC"/>
    <w:rsid w:val="00AE75EF"/>
    <w:rsid w:val="00B03D2A"/>
    <w:rsid w:val="00B04461"/>
    <w:rsid w:val="00B108B2"/>
    <w:rsid w:val="00B1277B"/>
    <w:rsid w:val="00B273AA"/>
    <w:rsid w:val="00B34E06"/>
    <w:rsid w:val="00B408CE"/>
    <w:rsid w:val="00B60106"/>
    <w:rsid w:val="00B71643"/>
    <w:rsid w:val="00B72216"/>
    <w:rsid w:val="00B835EA"/>
    <w:rsid w:val="00B87AE1"/>
    <w:rsid w:val="00B916D0"/>
    <w:rsid w:val="00BA258C"/>
    <w:rsid w:val="00BA2DB7"/>
    <w:rsid w:val="00BE622F"/>
    <w:rsid w:val="00C31350"/>
    <w:rsid w:val="00C503D3"/>
    <w:rsid w:val="00C51D33"/>
    <w:rsid w:val="00C522E2"/>
    <w:rsid w:val="00C56A03"/>
    <w:rsid w:val="00C56C46"/>
    <w:rsid w:val="00C60C80"/>
    <w:rsid w:val="00C65B3A"/>
    <w:rsid w:val="00C672FF"/>
    <w:rsid w:val="00C75AF7"/>
    <w:rsid w:val="00C82AB3"/>
    <w:rsid w:val="00C87C68"/>
    <w:rsid w:val="00C87F57"/>
    <w:rsid w:val="00C93ACD"/>
    <w:rsid w:val="00C979C1"/>
    <w:rsid w:val="00CB141F"/>
    <w:rsid w:val="00CB3A3E"/>
    <w:rsid w:val="00CB4311"/>
    <w:rsid w:val="00CD2545"/>
    <w:rsid w:val="00CF22CC"/>
    <w:rsid w:val="00CF3049"/>
    <w:rsid w:val="00D00A83"/>
    <w:rsid w:val="00D04508"/>
    <w:rsid w:val="00D04F9D"/>
    <w:rsid w:val="00D16CFA"/>
    <w:rsid w:val="00D177D6"/>
    <w:rsid w:val="00D25DA4"/>
    <w:rsid w:val="00D32755"/>
    <w:rsid w:val="00D50EBC"/>
    <w:rsid w:val="00D5110C"/>
    <w:rsid w:val="00D57AA0"/>
    <w:rsid w:val="00D803B2"/>
    <w:rsid w:val="00D966F5"/>
    <w:rsid w:val="00DA3E2F"/>
    <w:rsid w:val="00DB510E"/>
    <w:rsid w:val="00DE4191"/>
    <w:rsid w:val="00E0113D"/>
    <w:rsid w:val="00E138E0"/>
    <w:rsid w:val="00E14AAB"/>
    <w:rsid w:val="00E15BFE"/>
    <w:rsid w:val="00E229E0"/>
    <w:rsid w:val="00E36AB0"/>
    <w:rsid w:val="00E4332D"/>
    <w:rsid w:val="00E43C8F"/>
    <w:rsid w:val="00E514B1"/>
    <w:rsid w:val="00E51899"/>
    <w:rsid w:val="00E57EBD"/>
    <w:rsid w:val="00E60D51"/>
    <w:rsid w:val="00E676FF"/>
    <w:rsid w:val="00E720F0"/>
    <w:rsid w:val="00E933C4"/>
    <w:rsid w:val="00EA1D05"/>
    <w:rsid w:val="00EB0EC1"/>
    <w:rsid w:val="00EB16A8"/>
    <w:rsid w:val="00EB50BE"/>
    <w:rsid w:val="00EC152E"/>
    <w:rsid w:val="00EC58E5"/>
    <w:rsid w:val="00EC66DA"/>
    <w:rsid w:val="00ED0246"/>
    <w:rsid w:val="00EE5F4C"/>
    <w:rsid w:val="00EE7FDA"/>
    <w:rsid w:val="00EF1732"/>
    <w:rsid w:val="00F0370A"/>
    <w:rsid w:val="00F175FC"/>
    <w:rsid w:val="00F23D06"/>
    <w:rsid w:val="00F2741C"/>
    <w:rsid w:val="00F377EB"/>
    <w:rsid w:val="00F419B3"/>
    <w:rsid w:val="00F42085"/>
    <w:rsid w:val="00F4394C"/>
    <w:rsid w:val="00F5469C"/>
    <w:rsid w:val="00F606C8"/>
    <w:rsid w:val="00F6739A"/>
    <w:rsid w:val="00F825BB"/>
    <w:rsid w:val="00F9781E"/>
    <w:rsid w:val="00FA3D1B"/>
    <w:rsid w:val="00FA6A48"/>
    <w:rsid w:val="00FB3B06"/>
    <w:rsid w:val="00FB6B1F"/>
    <w:rsid w:val="00FB74B9"/>
    <w:rsid w:val="00FC7E67"/>
    <w:rsid w:val="00FD1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6AD2D6F"/>
  <w15:docId w15:val="{CC9B1399-5E8D-4A3F-8B27-F7BA5A04C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lang w:val="de-DE" w:eastAsia="ja-JP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A1651"/>
    <w:pPr>
      <w:spacing w:line="300" w:lineRule="exact"/>
    </w:pPr>
    <w:rPr>
      <w:rFonts w:eastAsia="Times New Roman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096D89"/>
    <w:pPr>
      <w:keepNext/>
      <w:ind w:left="-108"/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092CB1"/>
    <w:pPr>
      <w:tabs>
        <w:tab w:val="center" w:pos="4536"/>
        <w:tab w:val="right" w:pos="9072"/>
      </w:tabs>
    </w:pPr>
    <w:rPr>
      <w:rFonts w:eastAsiaTheme="minorEastAsia"/>
      <w:lang w:eastAsia="ja-JP"/>
    </w:rPr>
  </w:style>
  <w:style w:type="character" w:customStyle="1" w:styleId="KopfzeileZchn">
    <w:name w:val="Kopfzeile Zchn"/>
    <w:basedOn w:val="Absatz-Standardschriftart"/>
    <w:link w:val="Kopfzeile"/>
    <w:uiPriority w:val="99"/>
    <w:rsid w:val="00092CB1"/>
  </w:style>
  <w:style w:type="paragraph" w:styleId="Fuzeile">
    <w:name w:val="footer"/>
    <w:basedOn w:val="Standard"/>
    <w:link w:val="FuzeileZchn"/>
    <w:uiPriority w:val="99"/>
    <w:unhideWhenUsed/>
    <w:rsid w:val="00092CB1"/>
    <w:pPr>
      <w:tabs>
        <w:tab w:val="center" w:pos="4536"/>
        <w:tab w:val="right" w:pos="9072"/>
      </w:tabs>
    </w:pPr>
    <w:rPr>
      <w:rFonts w:eastAsiaTheme="minorEastAsia"/>
      <w:lang w:eastAsia="ja-JP"/>
    </w:rPr>
  </w:style>
  <w:style w:type="character" w:customStyle="1" w:styleId="FuzeileZchn">
    <w:name w:val="Fußzeile Zchn"/>
    <w:basedOn w:val="Absatz-Standardschriftart"/>
    <w:link w:val="Fuzeile"/>
    <w:uiPriority w:val="99"/>
    <w:rsid w:val="00092C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2CB1"/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2CB1"/>
    <w:rPr>
      <w:rFonts w:ascii="Lucida Grande" w:hAnsi="Lucida Grande" w:cs="Lucida Grande"/>
      <w:sz w:val="18"/>
      <w:szCs w:val="18"/>
    </w:rPr>
  </w:style>
  <w:style w:type="paragraph" w:styleId="Funotentext">
    <w:name w:val="footnote text"/>
    <w:basedOn w:val="Standard"/>
    <w:link w:val="FunotentextZchn"/>
    <w:semiHidden/>
    <w:rsid w:val="00473B10"/>
  </w:style>
  <w:style w:type="character" w:customStyle="1" w:styleId="FunotentextZchn">
    <w:name w:val="Fußnotentext Zchn"/>
    <w:basedOn w:val="Absatz-Standardschriftart"/>
    <w:link w:val="Funotentext"/>
    <w:semiHidden/>
    <w:rsid w:val="00473B10"/>
    <w:rPr>
      <w:rFonts w:ascii="Times New Roman" w:eastAsia="Times New Roman" w:hAnsi="Times New Roman" w:cs="Times New Roman"/>
      <w:lang w:eastAsia="de-DE"/>
    </w:rPr>
  </w:style>
  <w:style w:type="character" w:styleId="Funotenzeichen">
    <w:name w:val="footnote reference"/>
    <w:basedOn w:val="Absatz-Standardschriftart"/>
    <w:semiHidden/>
    <w:rsid w:val="00473B10"/>
    <w:rPr>
      <w:vertAlign w:val="superscript"/>
    </w:rPr>
  </w:style>
  <w:style w:type="character" w:customStyle="1" w:styleId="berschrift1Zchn">
    <w:name w:val="Überschrift 1 Zchn"/>
    <w:basedOn w:val="Absatz-Standardschriftart"/>
    <w:link w:val="berschrift1"/>
    <w:rsid w:val="00096D89"/>
    <w:rPr>
      <w:rFonts w:eastAsia="Times New Roman" w:cs="Times New Roman"/>
      <w:b/>
      <w:sz w:val="24"/>
      <w:szCs w:val="24"/>
      <w:lang w:eastAsia="de-DE"/>
    </w:rPr>
  </w:style>
  <w:style w:type="table" w:styleId="Tabellenraster">
    <w:name w:val="Table Grid"/>
    <w:basedOn w:val="NormaleTabelle"/>
    <w:rsid w:val="00CF3049"/>
    <w:pPr>
      <w:spacing w:line="240" w:lineRule="auto"/>
    </w:pPr>
    <w:rPr>
      <w:rFonts w:ascii="Times New Roman" w:eastAsia="Times New Roman" w:hAnsi="Times New Roman" w:cs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F4B39"/>
    <w:pPr>
      <w:numPr>
        <w:numId w:val="13"/>
      </w:numPr>
      <w:ind w:left="415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0C085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C085E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C085E"/>
    <w:rPr>
      <w:rFonts w:ascii="Times New Roman" w:eastAsia="Times New Roman" w:hAnsi="Times New Roman" w:cs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C085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C085E"/>
    <w:rPr>
      <w:rFonts w:ascii="Times New Roman" w:eastAsia="Times New Roman" w:hAnsi="Times New Roman" w:cs="Times New Roman"/>
      <w:b/>
      <w:bCs/>
      <w:lang w:eastAsia="de-DE"/>
    </w:rPr>
  </w:style>
  <w:style w:type="character" w:styleId="Hyperlink">
    <w:name w:val="Hyperlink"/>
    <w:basedOn w:val="Absatz-Standardschriftart"/>
    <w:uiPriority w:val="99"/>
    <w:unhideWhenUsed/>
    <w:rsid w:val="002905AE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2624AA"/>
    <w:pPr>
      <w:spacing w:before="100" w:beforeAutospacing="1" w:after="100" w:afterAutospacing="1"/>
    </w:pPr>
  </w:style>
  <w:style w:type="character" w:styleId="Fett">
    <w:name w:val="Strong"/>
    <w:basedOn w:val="Absatz-Standardschriftart"/>
    <w:uiPriority w:val="22"/>
    <w:qFormat/>
    <w:rsid w:val="00D04F9D"/>
    <w:rPr>
      <w:b/>
      <w:bCs/>
    </w:rPr>
  </w:style>
  <w:style w:type="paragraph" w:customStyle="1" w:styleId="Zwischenberschrift">
    <w:name w:val="Zwischenüberschrift"/>
    <w:basedOn w:val="Standard"/>
    <w:qFormat/>
    <w:rsid w:val="0003057E"/>
    <w:pPr>
      <w:keepNext/>
      <w:framePr w:hSpace="141" w:wrap="around" w:vAnchor="text" w:hAnchor="text" w:x="89" w:y="1"/>
      <w:suppressAutoHyphens/>
      <w:suppressOverlap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gw-online.de/DE/Arbeitssicherheit-Gesundheitsschutz/Psyche-und-Gesundheit/Corona-Krisen-Coaching_node.html" TargetMode="External"/><Relationship Id="rId13" Type="http://schemas.openxmlformats.org/officeDocument/2006/relationships/fontTable" Target="fontTable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bgw-online.de/DE/Arbeitssicherheit-Gesundheitsschutz/Psyche-und-Gesundheit/Corona-Telefon-Krisenberatung.html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corona-gfb-muster%20Vorla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/>
        <a:extLst>
          <a:ext uri="{FAA26D3D-D897-4be2-8F04-BA451C77F1D7}">
            <ma14:placeholderFlag xmlns:ma14="http://schemas.microsoft.com/office/mac/drawingml/2011/main" xmlns=""/>
          </a:ex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6108C-1A54-4E44-A932-D0AC4F9C8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corona-gfb-muster Vorlage.dotx</Template>
  <TotalTime>0</TotalTime>
  <Pages>6</Pages>
  <Words>801</Words>
  <Characters>5052</Characters>
  <Application>Microsoft Office Word</Application>
  <DocSecurity>4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2_01_Arbeitsblatt_3_2014-08</vt:lpstr>
    </vt:vector>
  </TitlesOfParts>
  <Company>AM Agentur für Kommunikation</Company>
  <LinksUpToDate>false</LinksUpToDate>
  <CharactersWithSpaces>5842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2_01_Arbeitsblatt_3_2014-08</dc:title>
  <dc:subject>Arbeitsschutz</dc:subject>
  <dc:creator>Markus Nimmesgern</dc:creator>
  <cp:lastModifiedBy>Referat Kita, DWP</cp:lastModifiedBy>
  <cp:revision>2</cp:revision>
  <cp:lastPrinted>2019-07-23T10:18:00Z</cp:lastPrinted>
  <dcterms:created xsi:type="dcterms:W3CDTF">2020-06-15T06:08:00Z</dcterms:created>
  <dcterms:modified xsi:type="dcterms:W3CDTF">2020-06-15T06:08:00Z</dcterms:modified>
  <cp:category>BuS</cp:category>
</cp:coreProperties>
</file>